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5F1CC550" w14:textId="77777777" w:rsidTr="002A068F">
        <w:trPr>
          <w:trHeight w:val="8366"/>
          <w:tblHeader/>
        </w:trPr>
        <w:tc>
          <w:tcPr>
            <w:tcW w:w="7819" w:type="dxa"/>
          </w:tcPr>
          <w:p w14:paraId="0BE8EB15" w14:textId="77777777" w:rsidR="00897FB4" w:rsidRDefault="0071484C" w:rsidP="0071484C">
            <w:pPr>
              <w:pStyle w:val="Subtitle"/>
            </w:pPr>
            <w:r>
              <w:t>Ramona Girls Softball</w:t>
            </w:r>
          </w:p>
          <w:p w14:paraId="018F3A35" w14:textId="77777777" w:rsidR="0071484C" w:rsidRPr="00897FB4" w:rsidRDefault="0071484C" w:rsidP="0071484C">
            <w:pPr>
              <w:pStyle w:val="Subtitle"/>
            </w:pPr>
            <w:r>
              <w:t>Booster Program</w:t>
            </w:r>
          </w:p>
          <w:p w14:paraId="6EB8B1DB" w14:textId="77777777" w:rsidR="00897FB4" w:rsidRDefault="0071484C" w:rsidP="00897FB4">
            <w:pPr>
              <w:pStyle w:val="Date"/>
            </w:pPr>
            <w:r>
              <w:t xml:space="preserve">RGS Booster                           </w:t>
            </w:r>
            <w:r w:rsidR="00EA3C8C">
              <w:t xml:space="preserve">              </w:t>
            </w:r>
            <w:r>
              <w:t xml:space="preserve">    $75</w:t>
            </w:r>
          </w:p>
          <w:p w14:paraId="3E8C1E03" w14:textId="77777777" w:rsidR="0071484C" w:rsidRDefault="0071484C" w:rsidP="00897FB4">
            <w:pPr>
              <w:pStyle w:val="Dat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includes booster sticker, spirit</w:t>
            </w:r>
            <w:r w:rsidR="00EA3C8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wear t-shirt and choice of visor or flex fit hat.</w:t>
            </w:r>
          </w:p>
          <w:p w14:paraId="20683D6C" w14:textId="77777777" w:rsidR="0071484C" w:rsidRDefault="0071484C" w:rsidP="00897FB4">
            <w:pPr>
              <w:pStyle w:val="Date"/>
              <w:rPr>
                <w:sz w:val="28"/>
                <w:szCs w:val="28"/>
              </w:rPr>
            </w:pPr>
          </w:p>
          <w:p w14:paraId="5A091407" w14:textId="77777777" w:rsidR="0071484C" w:rsidRPr="0071484C" w:rsidRDefault="0071484C" w:rsidP="00897FB4">
            <w:pPr>
              <w:pStyle w:val="Date"/>
              <w:rPr>
                <w:sz w:val="28"/>
                <w:szCs w:val="28"/>
              </w:rPr>
            </w:pPr>
          </w:p>
          <w:p w14:paraId="29522870" w14:textId="77777777" w:rsidR="00897FB4" w:rsidRDefault="0071484C" w:rsidP="00897FB4">
            <w:pPr>
              <w:pStyle w:val="Time"/>
            </w:pPr>
            <w:r>
              <w:t xml:space="preserve">RGS Super Booster </w:t>
            </w:r>
            <w:r w:rsidR="00EA3C8C">
              <w:t xml:space="preserve">              </w:t>
            </w:r>
            <w:r>
              <w:t xml:space="preserve">                $100</w:t>
            </w:r>
          </w:p>
          <w:p w14:paraId="4FE606A3" w14:textId="77777777" w:rsidR="0071484C" w:rsidRPr="0071484C" w:rsidRDefault="0071484C" w:rsidP="00897FB4">
            <w:pPr>
              <w:pStyle w:val="Tim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includes booster sticker, spirit wear hoodie and choice of visor or flex fit hat</w:t>
            </w:r>
          </w:p>
          <w:p w14:paraId="46996CA9" w14:textId="77777777" w:rsidR="00897FB4" w:rsidRPr="00897FB4" w:rsidRDefault="0071484C" w:rsidP="00897FB4">
            <w:pPr>
              <w:pStyle w:val="Location"/>
            </w:pPr>
            <w:r>
              <w:t>All booster proceeds go to field maintenance and improvements.</w:t>
            </w:r>
          </w:p>
          <w:p w14:paraId="06EA7A3F" w14:textId="77777777" w:rsidR="00897FB4" w:rsidRDefault="0071484C" w:rsidP="0071484C">
            <w:pPr>
              <w:pStyle w:val="Location"/>
            </w:pPr>
            <w:r>
              <w:t xml:space="preserve">                                                            pledge amount: ________</w:t>
            </w:r>
          </w:p>
          <w:p w14:paraId="6C60771C" w14:textId="4457CBD5" w:rsidR="0071484C" w:rsidRDefault="00AA5EF4" w:rsidP="0071484C">
            <w:r>
              <w:t>Name: _________________________ Cell #:__________________________</w:t>
            </w:r>
          </w:p>
          <w:p w14:paraId="77338184" w14:textId="3AB71AE4" w:rsidR="00AA5EF4" w:rsidRDefault="00AA5EF4" w:rsidP="0071484C"/>
          <w:p w14:paraId="1D8F82A8" w14:textId="684C9E73" w:rsidR="00AA5EF4" w:rsidRDefault="00AA5EF4" w:rsidP="0071484C">
            <w:r>
              <w:t>Player’s Name:__________________________________________________</w:t>
            </w:r>
          </w:p>
          <w:p w14:paraId="27257A9C" w14:textId="77777777" w:rsidR="00AA5EF4" w:rsidRDefault="00AA5EF4" w:rsidP="0071484C"/>
          <w:p w14:paraId="4BC65E2A" w14:textId="77777777" w:rsidR="0071484C" w:rsidRPr="00AA5EF4" w:rsidRDefault="0071484C" w:rsidP="0071484C">
            <w:pPr>
              <w:rPr>
                <w:sz w:val="20"/>
                <w:szCs w:val="20"/>
              </w:rPr>
            </w:pPr>
            <w:r w:rsidRPr="00AA5EF4">
              <w:rPr>
                <w:sz w:val="20"/>
                <w:szCs w:val="20"/>
              </w:rPr>
              <w:t>T-shirt size :___________                      Visor:</w:t>
            </w:r>
            <w:r w:rsidR="00EA3C8C" w:rsidRPr="00AA5EF4">
              <w:rPr>
                <w:sz w:val="20"/>
                <w:szCs w:val="20"/>
              </w:rPr>
              <w:t xml:space="preserve">   </w:t>
            </w:r>
            <w:r w:rsidRPr="00AA5EF4">
              <w:rPr>
                <w:sz w:val="20"/>
                <w:szCs w:val="20"/>
              </w:rPr>
              <w:t xml:space="preserve"> Adult           Youth</w:t>
            </w:r>
          </w:p>
          <w:p w14:paraId="141747CE" w14:textId="77777777" w:rsidR="0071484C" w:rsidRPr="00AA5EF4" w:rsidRDefault="0071484C" w:rsidP="0071484C">
            <w:pPr>
              <w:rPr>
                <w:sz w:val="20"/>
                <w:szCs w:val="20"/>
              </w:rPr>
            </w:pPr>
          </w:p>
          <w:p w14:paraId="5C2A5571" w14:textId="77777777" w:rsidR="0071484C" w:rsidRPr="00897FB4" w:rsidRDefault="0071484C" w:rsidP="0071484C">
            <w:r w:rsidRPr="00AA5EF4">
              <w:rPr>
                <w:sz w:val="20"/>
                <w:szCs w:val="20"/>
              </w:rPr>
              <w:t>Hoodie size : _________                       Flex Fit Hat:  S/M                L/XL</w:t>
            </w:r>
          </w:p>
        </w:tc>
        <w:bookmarkStart w:id="0" w:name="_GoBack"/>
        <w:bookmarkEnd w:id="0"/>
      </w:tr>
      <w:tr w:rsidR="0071484C" w:rsidRPr="00897FB4" w14:paraId="0A8AA8E0" w14:textId="77777777" w:rsidTr="002A068F">
        <w:trPr>
          <w:trHeight w:val="8366"/>
          <w:tblHeader/>
        </w:trPr>
        <w:tc>
          <w:tcPr>
            <w:tcW w:w="7819" w:type="dxa"/>
          </w:tcPr>
          <w:p w14:paraId="5E162C30" w14:textId="51C37FC2" w:rsidR="00AA5EF4" w:rsidRDefault="00AA5EF4" w:rsidP="0071484C">
            <w:pPr>
              <w:pStyle w:val="Subtitle"/>
            </w:pPr>
            <w:r>
              <w:lastRenderedPageBreak/>
              <w:t>Spirit Wear order Form</w:t>
            </w:r>
          </w:p>
          <w:p w14:paraId="54092040" w14:textId="64E02021" w:rsidR="002E5273" w:rsidRDefault="002E5273" w:rsidP="0071484C">
            <w:pPr>
              <w:pStyle w:val="Subtitle"/>
              <w:rPr>
                <w:sz w:val="32"/>
                <w:szCs w:val="32"/>
              </w:rPr>
            </w:pPr>
            <w:r w:rsidRPr="002E5273">
              <w:rPr>
                <w:color w:val="D75833" w:themeColor="text2" w:themeTint="99"/>
                <w:sz w:val="32"/>
                <w:szCs w:val="32"/>
              </w:rPr>
              <w:t>Name</w:t>
            </w:r>
            <w:r w:rsidRPr="002E5273">
              <w:rPr>
                <w:sz w:val="32"/>
                <w:szCs w:val="32"/>
              </w:rPr>
              <w:t>:______________________</w:t>
            </w:r>
            <w:r>
              <w:rPr>
                <w:sz w:val="32"/>
                <w:szCs w:val="32"/>
              </w:rPr>
              <w:t>______________</w:t>
            </w:r>
          </w:p>
          <w:p w14:paraId="053D7D97" w14:textId="5031DEA7" w:rsidR="002E5273" w:rsidRPr="002E5273" w:rsidRDefault="002E5273" w:rsidP="0071484C">
            <w:pPr>
              <w:pStyle w:val="Subtitle"/>
              <w:rPr>
                <w:sz w:val="32"/>
                <w:szCs w:val="32"/>
              </w:rPr>
            </w:pPr>
            <w:r w:rsidRPr="002E5273">
              <w:rPr>
                <w:color w:val="D75833" w:themeColor="text2" w:themeTint="99"/>
                <w:sz w:val="32"/>
                <w:szCs w:val="32"/>
              </w:rPr>
              <w:t>Contact #</w:t>
            </w:r>
            <w:r>
              <w:rPr>
                <w:sz w:val="32"/>
                <w:szCs w:val="32"/>
              </w:rPr>
              <w:t>:________________________________</w:t>
            </w:r>
          </w:p>
          <w:p w14:paraId="269FB3E3" w14:textId="22D04B7D" w:rsidR="00AA5EF4" w:rsidRDefault="00AA5EF4" w:rsidP="0071484C">
            <w:pPr>
              <w:pStyle w:val="Subtitle"/>
            </w:pPr>
            <w:r>
              <w:rPr>
                <w:noProof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31E79403" wp14:editId="1C26173A">
                  <wp:extent cx="1333500" cy="1001303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636 (2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11" cy="101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C8DBF" w14:textId="77777777" w:rsidR="00AA5EF4" w:rsidRDefault="00AA5EF4" w:rsidP="0071484C">
            <w:pPr>
              <w:pStyle w:val="Subtitle"/>
              <w:rPr>
                <w:sz w:val="28"/>
                <w:szCs w:val="28"/>
              </w:rPr>
            </w:pPr>
            <w:r w:rsidRPr="002E5273">
              <w:rPr>
                <w:color w:val="0070C0"/>
                <w:sz w:val="28"/>
                <w:szCs w:val="28"/>
              </w:rPr>
              <w:t>T-Shirts</w:t>
            </w:r>
            <w:r>
              <w:rPr>
                <w:sz w:val="28"/>
                <w:szCs w:val="28"/>
              </w:rPr>
              <w:t>:</w:t>
            </w:r>
          </w:p>
          <w:p w14:paraId="2BE7B99F" w14:textId="77777777" w:rsidR="00AA5EF4" w:rsidRDefault="00AA5EF4" w:rsidP="0071484C">
            <w:pPr>
              <w:pStyle w:val="Subtitle"/>
              <w:rPr>
                <w:sz w:val="28"/>
                <w:szCs w:val="28"/>
              </w:rPr>
            </w:pPr>
            <w:r>
              <w:t xml:space="preserve">     </w:t>
            </w:r>
            <w:r w:rsidRPr="00AA5EF4">
              <w:rPr>
                <w:sz w:val="28"/>
                <w:szCs w:val="28"/>
              </w:rPr>
              <w:t>Size:______     qty:______</w:t>
            </w:r>
          </w:p>
          <w:p w14:paraId="47E8F78C" w14:textId="77777777" w:rsidR="00AA5EF4" w:rsidRDefault="00AA5EF4" w:rsidP="0071484C">
            <w:pPr>
              <w:pStyle w:val="Subtit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14:paraId="49EDB7DB" w14:textId="77777777" w:rsidR="002E5273" w:rsidRDefault="00AA5EF4" w:rsidP="0071484C">
            <w:pPr>
              <w:pStyle w:val="Subtit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Size:______     QTY: ______               total: ______x$15=____</w:t>
            </w:r>
          </w:p>
          <w:p w14:paraId="2813DDA8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</w:p>
          <w:p w14:paraId="79267BAA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  <w:r w:rsidRPr="002E5273">
              <w:rPr>
                <w:color w:val="0070C0"/>
                <w:sz w:val="28"/>
                <w:szCs w:val="28"/>
              </w:rPr>
              <w:t>Pull over hoodie</w:t>
            </w:r>
            <w:r>
              <w:rPr>
                <w:sz w:val="28"/>
                <w:szCs w:val="28"/>
              </w:rPr>
              <w:t>:</w:t>
            </w:r>
          </w:p>
          <w:p w14:paraId="4B3DBBD3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size:_______     qty:______</w:t>
            </w:r>
          </w:p>
          <w:p w14:paraId="4B42D02F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</w:p>
          <w:p w14:paraId="40287FF8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Size:_______     qty:______              total:_____x$25=_____</w:t>
            </w:r>
          </w:p>
          <w:p w14:paraId="4639B091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</w:p>
          <w:p w14:paraId="4D2F925B" w14:textId="169C1BE8" w:rsidR="002E5273" w:rsidRDefault="002E5273" w:rsidP="0071484C">
            <w:pPr>
              <w:pStyle w:val="Subtitle"/>
              <w:rPr>
                <w:sz w:val="28"/>
                <w:szCs w:val="28"/>
              </w:rPr>
            </w:pPr>
            <w:r w:rsidRPr="002E5273">
              <w:rPr>
                <w:color w:val="0070C0"/>
                <w:sz w:val="28"/>
                <w:szCs w:val="28"/>
              </w:rPr>
              <w:t>Flex Fit Hat</w:t>
            </w:r>
            <w:r>
              <w:rPr>
                <w:sz w:val="28"/>
                <w:szCs w:val="28"/>
              </w:rPr>
              <w:t>:    S/m:_____     l/xl:____    total:_____x$25=_____</w:t>
            </w:r>
          </w:p>
          <w:p w14:paraId="5FE82F21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</w:p>
          <w:p w14:paraId="59253171" w14:textId="2D16993C" w:rsidR="002E5273" w:rsidRDefault="002E5273" w:rsidP="0071484C">
            <w:pPr>
              <w:pStyle w:val="Subtitle"/>
              <w:rPr>
                <w:sz w:val="28"/>
                <w:szCs w:val="28"/>
              </w:rPr>
            </w:pPr>
            <w:r w:rsidRPr="002E5273">
              <w:rPr>
                <w:color w:val="0070C0"/>
                <w:sz w:val="28"/>
                <w:szCs w:val="28"/>
              </w:rPr>
              <w:t>Visor</w:t>
            </w:r>
            <w:r>
              <w:rPr>
                <w:sz w:val="28"/>
                <w:szCs w:val="28"/>
              </w:rPr>
              <w:t>:     Adult:_____  Youth:_____     total:_____x$15=_____</w:t>
            </w:r>
          </w:p>
          <w:p w14:paraId="68B23798" w14:textId="77777777" w:rsidR="002E5273" w:rsidRDefault="002E5273" w:rsidP="0071484C">
            <w:pPr>
              <w:pStyle w:val="Subtitle"/>
              <w:rPr>
                <w:sz w:val="28"/>
                <w:szCs w:val="28"/>
              </w:rPr>
            </w:pPr>
          </w:p>
          <w:p w14:paraId="6DCA722A" w14:textId="4879189E" w:rsidR="0071484C" w:rsidRPr="00AA5EF4" w:rsidRDefault="002E5273" w:rsidP="0071484C">
            <w:pPr>
              <w:pStyle w:val="Subtitle"/>
              <w:rPr>
                <w:sz w:val="28"/>
                <w:szCs w:val="28"/>
              </w:rPr>
            </w:pPr>
            <w:r w:rsidRPr="002E5273">
              <w:rPr>
                <w:szCs w:val="52"/>
              </w:rPr>
              <w:t>Order total</w:t>
            </w:r>
            <w:r>
              <w:rPr>
                <w:sz w:val="28"/>
                <w:szCs w:val="28"/>
              </w:rPr>
              <w:t>:___________________</w:t>
            </w:r>
          </w:p>
        </w:tc>
      </w:tr>
      <w:tr w:rsidR="00AA5EF4" w:rsidRPr="00897FB4" w14:paraId="7BD584C9" w14:textId="77777777" w:rsidTr="002A068F">
        <w:trPr>
          <w:trHeight w:val="8366"/>
          <w:tblHeader/>
        </w:trPr>
        <w:tc>
          <w:tcPr>
            <w:tcW w:w="7819" w:type="dxa"/>
          </w:tcPr>
          <w:p w14:paraId="685ABB6F" w14:textId="77777777" w:rsidR="00AA5EF4" w:rsidRDefault="00AA5EF4" w:rsidP="0071484C">
            <w:pPr>
              <w:pStyle w:val="Subtitle"/>
            </w:pP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578C86C3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047D5758" w14:textId="77777777" w:rsidR="00897FB4" w:rsidRPr="00897FB4" w:rsidRDefault="004E1A34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8D1D3BB67C6841A08806DBDEC8A8B556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D29D3E36C60D424FAA6022F3D32C0B4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FA21077B69374765869AE309E243F94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14:paraId="451ABEBB" w14:textId="77777777"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1B12B" w14:textId="77777777" w:rsidR="0071484C" w:rsidRDefault="0071484C" w:rsidP="0068245E">
      <w:pPr>
        <w:spacing w:after="0" w:line="240" w:lineRule="auto"/>
      </w:pPr>
      <w:r>
        <w:separator/>
      </w:r>
    </w:p>
  </w:endnote>
  <w:endnote w:type="continuationSeparator" w:id="0">
    <w:p w14:paraId="1F8E244F" w14:textId="77777777" w:rsidR="0071484C" w:rsidRDefault="0071484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C7F9C4" w14:textId="7DBA8734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1A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CC816" w14:textId="77777777" w:rsidR="0071484C" w:rsidRDefault="0071484C" w:rsidP="0068245E">
      <w:pPr>
        <w:spacing w:after="0" w:line="240" w:lineRule="auto"/>
      </w:pPr>
      <w:r>
        <w:separator/>
      </w:r>
    </w:p>
  </w:footnote>
  <w:footnote w:type="continuationSeparator" w:id="0">
    <w:p w14:paraId="639CA901" w14:textId="77777777" w:rsidR="0071484C" w:rsidRDefault="0071484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BE374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000090C" wp14:editId="5C67D970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AA43F9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70D93DA" wp14:editId="7EEDD6D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8AEE31A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7780F5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5576B8B" wp14:editId="05C575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DDFE068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34B1645" wp14:editId="72A1F58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A8DCD1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84C"/>
    <w:rsid w:val="000E33EA"/>
    <w:rsid w:val="001570B2"/>
    <w:rsid w:val="001624C3"/>
    <w:rsid w:val="00220400"/>
    <w:rsid w:val="002733AA"/>
    <w:rsid w:val="002A068F"/>
    <w:rsid w:val="002E5273"/>
    <w:rsid w:val="004611DB"/>
    <w:rsid w:val="004E1A34"/>
    <w:rsid w:val="005D2D39"/>
    <w:rsid w:val="0068245E"/>
    <w:rsid w:val="0069500E"/>
    <w:rsid w:val="00713F12"/>
    <w:rsid w:val="0071484C"/>
    <w:rsid w:val="007A4EDB"/>
    <w:rsid w:val="00834305"/>
    <w:rsid w:val="00897FB4"/>
    <w:rsid w:val="009124DD"/>
    <w:rsid w:val="0094423C"/>
    <w:rsid w:val="00A95506"/>
    <w:rsid w:val="00AA5EF4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EA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33E7DD"/>
  <w15:chartTrackingRefBased/>
  <w15:docId w15:val="{3469FF00-FE4B-49BD-AC28-B1E766B8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ek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1D3BB67C6841A08806DBDEC8A8B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9CE5B-D77B-44EA-8D91-13BB7DD68905}"/>
      </w:docPartPr>
      <w:docPartBody>
        <w:p w:rsidR="001A7D04" w:rsidRDefault="001A7D04">
          <w:pPr>
            <w:pStyle w:val="8D1D3BB67C6841A08806DBDEC8A8B556"/>
          </w:pPr>
          <w:r w:rsidRPr="00897FB4">
            <w:t>for more information contact:</w:t>
          </w:r>
        </w:p>
      </w:docPartBody>
    </w:docPart>
    <w:docPart>
      <w:docPartPr>
        <w:name w:val="D29D3E36C60D424FAA6022F3D32C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167CF-D782-4D5A-ACA6-39EF521583AC}"/>
      </w:docPartPr>
      <w:docPartBody>
        <w:p w:rsidR="001A7D04" w:rsidRDefault="001A7D04">
          <w:pPr>
            <w:pStyle w:val="D29D3E36C60D424FAA6022F3D32C0B47"/>
          </w:pPr>
          <w:r w:rsidRPr="00897FB4">
            <w:t>Contact Name</w:t>
          </w:r>
        </w:p>
      </w:docPartBody>
    </w:docPart>
    <w:docPart>
      <w:docPartPr>
        <w:name w:val="FA21077B69374765869AE309E243F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8CC0C-AA04-4614-B130-3068E99F45A7}"/>
      </w:docPartPr>
      <w:docPartBody>
        <w:p w:rsidR="001A7D04" w:rsidRDefault="001A7D04">
          <w:pPr>
            <w:pStyle w:val="FA21077B69374765869AE309E243F946"/>
          </w:pPr>
          <w:r w:rsidRPr="00897FB4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04"/>
    <w:rsid w:val="001A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44B1A017E04D44886739D6DC0D9852">
    <w:name w:val="AE44B1A017E04D44886739D6DC0D9852"/>
  </w:style>
  <w:style w:type="paragraph" w:customStyle="1" w:styleId="41EE90A6B7D846B6ABE109ED752D745C">
    <w:name w:val="41EE90A6B7D846B6ABE109ED752D745C"/>
  </w:style>
  <w:style w:type="paragraph" w:customStyle="1" w:styleId="CE28DA873757442F9A8785513ABB78E7">
    <w:name w:val="CE28DA873757442F9A8785513ABB78E7"/>
  </w:style>
  <w:style w:type="paragraph" w:customStyle="1" w:styleId="85DD1F9EC01A4235ACDCB21C85353230">
    <w:name w:val="85DD1F9EC01A4235ACDCB21C85353230"/>
  </w:style>
  <w:style w:type="paragraph" w:customStyle="1" w:styleId="3C48E8FD0DAA477B98600F15DABB337C">
    <w:name w:val="3C48E8FD0DAA477B98600F15DABB337C"/>
  </w:style>
  <w:style w:type="paragraph" w:customStyle="1" w:styleId="EFA337A904FB4C9F90CB522029F2EC30">
    <w:name w:val="EFA337A904FB4C9F90CB522029F2EC30"/>
  </w:style>
  <w:style w:type="paragraph" w:customStyle="1" w:styleId="5C372E484EAB4B3693CF5D513927FCF5">
    <w:name w:val="5C372E484EAB4B3693CF5D513927FCF5"/>
  </w:style>
  <w:style w:type="paragraph" w:customStyle="1" w:styleId="1540165C96504F0088F71641FCEC8371">
    <w:name w:val="1540165C96504F0088F71641FCEC8371"/>
  </w:style>
  <w:style w:type="paragraph" w:customStyle="1" w:styleId="8D1D3BB67C6841A08806DBDEC8A8B556">
    <w:name w:val="8D1D3BB67C6841A08806DBDEC8A8B556"/>
  </w:style>
  <w:style w:type="paragraph" w:customStyle="1" w:styleId="D29D3E36C60D424FAA6022F3D32C0B47">
    <w:name w:val="D29D3E36C60D424FAA6022F3D32C0B47"/>
  </w:style>
  <w:style w:type="paragraph" w:customStyle="1" w:styleId="FA21077B69374765869AE309E243F946">
    <w:name w:val="FA21077B69374765869AE309E243F9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45276AA-BA56-452C-AEF3-3B1C96DF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32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Kneeshaw</dc:creator>
  <cp:keywords/>
  <dc:description/>
  <cp:lastModifiedBy>Michelle Kneeshaw</cp:lastModifiedBy>
  <cp:revision>2</cp:revision>
  <dcterms:created xsi:type="dcterms:W3CDTF">2017-10-11T19:13:00Z</dcterms:created>
  <dcterms:modified xsi:type="dcterms:W3CDTF">2017-10-11T22:22:00Z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