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4139"/>
        <w:gridCol w:w="3962"/>
      </w:tblGrid>
      <w:tr w:rsidR="007C1545" w:rsidRPr="00637200" w14:paraId="3C8A2C3C" w14:textId="77777777" w:rsidTr="005E6155">
        <w:tc>
          <w:tcPr>
            <w:tcW w:w="5000" w:type="pct"/>
            <w:gridSpan w:val="3"/>
            <w:shd w:val="clear" w:color="auto" w:fill="auto"/>
            <w:vAlign w:val="bottom"/>
          </w:tcPr>
          <w:p w14:paraId="5D2A584B" w14:textId="77777777" w:rsidR="007C1545" w:rsidRDefault="007C1545" w:rsidP="00637200">
            <w:pPr>
              <w:pStyle w:val="Heading1"/>
              <w:outlineLvl w:val="0"/>
            </w:pPr>
          </w:p>
        </w:tc>
      </w:tr>
      <w:tr w:rsidR="000172E5" w:rsidRPr="00637200" w14:paraId="1A3DE498" w14:textId="77777777" w:rsidTr="005E6155">
        <w:tc>
          <w:tcPr>
            <w:tcW w:w="5000" w:type="pct"/>
            <w:gridSpan w:val="3"/>
            <w:shd w:val="clear" w:color="auto" w:fill="auto"/>
            <w:vAlign w:val="bottom"/>
          </w:tcPr>
          <w:p w14:paraId="27D7BB6C" w14:textId="58F5710A" w:rsidR="000172E5" w:rsidRPr="00637200" w:rsidRDefault="005E6155" w:rsidP="00637200">
            <w:pPr>
              <w:pStyle w:val="Heading1"/>
              <w:outlineLvl w:val="0"/>
            </w:pPr>
            <w:r>
              <w:t>PLAYER INFORMATION:</w:t>
            </w:r>
          </w:p>
        </w:tc>
      </w:tr>
      <w:tr w:rsidR="000172E5" w:rsidRPr="00846B76" w14:paraId="45597741" w14:textId="77777777" w:rsidTr="00CE59F4">
        <w:tc>
          <w:tcPr>
            <w:tcW w:w="1250" w:type="pct"/>
            <w:vAlign w:val="bottom"/>
          </w:tcPr>
          <w:p w14:paraId="53776433" w14:textId="6E871F8B" w:rsidR="000172E5" w:rsidRPr="00637200" w:rsidRDefault="00FB0AE5" w:rsidP="00637200">
            <w:pPr>
              <w:pStyle w:val="NormalIndent"/>
            </w:pPr>
            <w:r>
              <w:t>NAME:</w:t>
            </w:r>
          </w:p>
        </w:tc>
        <w:tc>
          <w:tcPr>
            <w:tcW w:w="3750" w:type="pct"/>
            <w:gridSpan w:val="2"/>
            <w:tcBorders>
              <w:bottom w:val="single" w:sz="4" w:space="0" w:color="auto"/>
            </w:tcBorders>
            <w:vAlign w:val="bottom"/>
          </w:tcPr>
          <w:p w14:paraId="264BCF39" w14:textId="77777777" w:rsidR="000172E5" w:rsidRPr="00846B76" w:rsidRDefault="000172E5" w:rsidP="00311D4F"/>
        </w:tc>
      </w:tr>
      <w:tr w:rsidR="00CE59F4" w:rsidRPr="00846B76" w14:paraId="2C1CC62B" w14:textId="77777777" w:rsidTr="0096553D">
        <w:tc>
          <w:tcPr>
            <w:tcW w:w="1250" w:type="pct"/>
            <w:vAlign w:val="bottom"/>
          </w:tcPr>
          <w:p w14:paraId="400379BC" w14:textId="47D360B7" w:rsidR="00CE59F4" w:rsidRDefault="00CE59F4" w:rsidP="00637200">
            <w:pPr>
              <w:pStyle w:val="NormalIndent"/>
            </w:pPr>
            <w:r>
              <w:t>CIRCLE ONE:</w:t>
            </w:r>
          </w:p>
        </w:tc>
        <w:tc>
          <w:tcPr>
            <w:tcW w:w="3750" w:type="pct"/>
            <w:gridSpan w:val="2"/>
            <w:vAlign w:val="center"/>
          </w:tcPr>
          <w:p w14:paraId="606209BF" w14:textId="5BB8D07E" w:rsidR="00CE59F4" w:rsidRPr="00846B76" w:rsidRDefault="00CE59F4" w:rsidP="00CE59F4">
            <w:pPr>
              <w:jc w:val="center"/>
            </w:pPr>
            <w:r>
              <w:t>9</w:t>
            </w:r>
            <w:r w:rsidRPr="00CE59F4">
              <w:rPr>
                <w:vertAlign w:val="superscript"/>
              </w:rPr>
              <w:t>TH</w:t>
            </w:r>
            <w:r>
              <w:t xml:space="preserve"> Grade       10</w:t>
            </w:r>
            <w:r w:rsidRPr="00CE59F4">
              <w:rPr>
                <w:vertAlign w:val="superscript"/>
              </w:rPr>
              <w:t>th</w:t>
            </w:r>
            <w:r>
              <w:t xml:space="preserve"> Grade       11</w:t>
            </w:r>
            <w:r w:rsidRPr="00CE59F4">
              <w:rPr>
                <w:vertAlign w:val="superscript"/>
              </w:rPr>
              <w:t>th</w:t>
            </w:r>
            <w:r>
              <w:t xml:space="preserve"> Grade       12</w:t>
            </w:r>
            <w:r w:rsidRPr="00CE59F4">
              <w:rPr>
                <w:vertAlign w:val="superscript"/>
              </w:rPr>
              <w:t>th</w:t>
            </w:r>
            <w:r>
              <w:t xml:space="preserve"> Grade</w:t>
            </w:r>
          </w:p>
        </w:tc>
      </w:tr>
      <w:tr w:rsidR="00DD00AB" w:rsidRPr="00846B76" w14:paraId="48E05734" w14:textId="77777777" w:rsidTr="00DD00AB">
        <w:tc>
          <w:tcPr>
            <w:tcW w:w="5000" w:type="pct"/>
            <w:gridSpan w:val="3"/>
            <w:shd w:val="clear" w:color="auto" w:fill="auto"/>
            <w:vAlign w:val="bottom"/>
          </w:tcPr>
          <w:p w14:paraId="30A87013" w14:textId="77777777" w:rsidR="00DD00AB" w:rsidRDefault="00DD00AB" w:rsidP="00637200">
            <w:pPr>
              <w:pStyle w:val="Heading1"/>
              <w:outlineLvl w:val="0"/>
            </w:pPr>
          </w:p>
        </w:tc>
      </w:tr>
      <w:tr w:rsidR="000172E5" w:rsidRPr="00846B76" w14:paraId="6C2AE7E0" w14:textId="77777777" w:rsidTr="00FB0AE5">
        <w:tc>
          <w:tcPr>
            <w:tcW w:w="5000" w:type="pct"/>
            <w:gridSpan w:val="3"/>
            <w:shd w:val="clear" w:color="auto" w:fill="002060"/>
            <w:vAlign w:val="bottom"/>
          </w:tcPr>
          <w:p w14:paraId="0DEA2F72" w14:textId="0FCB2EDE" w:rsidR="000172E5" w:rsidRPr="00846B76" w:rsidRDefault="005E6155" w:rsidP="00637200">
            <w:pPr>
              <w:pStyle w:val="Heading1"/>
              <w:outlineLvl w:val="0"/>
            </w:pPr>
            <w:r>
              <w:t>PARENT / GUARDIAN INFORMATION</w:t>
            </w:r>
            <w:r w:rsidR="00FB0AE5">
              <w:t xml:space="preserve"> (</w:t>
            </w:r>
            <w:r w:rsidR="0071158A">
              <w:t>1</w:t>
            </w:r>
            <w:r w:rsidR="00FB0AE5">
              <w:t>)</w:t>
            </w:r>
          </w:p>
        </w:tc>
      </w:tr>
      <w:tr w:rsidR="000172E5" w:rsidRPr="00846B76" w14:paraId="6B71873C" w14:textId="77777777" w:rsidTr="00CE59F4">
        <w:tc>
          <w:tcPr>
            <w:tcW w:w="1250" w:type="pct"/>
            <w:vAlign w:val="bottom"/>
          </w:tcPr>
          <w:p w14:paraId="450E76CF" w14:textId="613FE998" w:rsidR="000172E5" w:rsidRPr="00846B76" w:rsidRDefault="00FB0AE5" w:rsidP="00311D4F">
            <w:pPr>
              <w:pStyle w:val="NormalIndent"/>
            </w:pPr>
            <w:r>
              <w:t>NAME:</w:t>
            </w:r>
          </w:p>
        </w:tc>
        <w:tc>
          <w:tcPr>
            <w:tcW w:w="3750" w:type="pct"/>
            <w:gridSpan w:val="2"/>
            <w:tcBorders>
              <w:bottom w:val="single" w:sz="4" w:space="0" w:color="auto"/>
            </w:tcBorders>
            <w:vAlign w:val="bottom"/>
          </w:tcPr>
          <w:p w14:paraId="56F0B58B" w14:textId="77777777" w:rsidR="000172E5" w:rsidRPr="00846B76" w:rsidRDefault="000172E5" w:rsidP="00311D4F"/>
        </w:tc>
      </w:tr>
      <w:tr w:rsidR="00FB0AE5" w:rsidRPr="00846B76" w14:paraId="554BA922" w14:textId="77777777" w:rsidTr="00CE59F4">
        <w:tc>
          <w:tcPr>
            <w:tcW w:w="1250" w:type="pct"/>
            <w:vAlign w:val="bottom"/>
          </w:tcPr>
          <w:p w14:paraId="5C364780" w14:textId="060F22E7" w:rsidR="00FB0AE5" w:rsidRDefault="00FB0AE5" w:rsidP="00311D4F">
            <w:pPr>
              <w:pStyle w:val="NormalIndent"/>
            </w:pPr>
            <w:r>
              <w:t>ADDRESS:</w:t>
            </w:r>
          </w:p>
        </w:tc>
        <w:tc>
          <w:tcPr>
            <w:tcW w:w="19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61ED6A" w14:textId="77777777" w:rsidR="00FB0AE5" w:rsidRDefault="00FB0AE5" w:rsidP="00311D4F"/>
        </w:tc>
        <w:tc>
          <w:tcPr>
            <w:tcW w:w="1834" w:type="pct"/>
            <w:tcBorders>
              <w:top w:val="single" w:sz="4" w:space="0" w:color="auto"/>
            </w:tcBorders>
            <w:vAlign w:val="bottom"/>
          </w:tcPr>
          <w:p w14:paraId="2CDDD546" w14:textId="77777777" w:rsidR="00FB0AE5" w:rsidRDefault="00FB0AE5" w:rsidP="00637200"/>
        </w:tc>
      </w:tr>
      <w:tr w:rsidR="00FB0AE5" w:rsidRPr="00846B76" w14:paraId="174DBD66" w14:textId="77777777" w:rsidTr="00CE59F4">
        <w:tc>
          <w:tcPr>
            <w:tcW w:w="1250" w:type="pct"/>
            <w:vAlign w:val="bottom"/>
          </w:tcPr>
          <w:p w14:paraId="01010E59" w14:textId="77777777" w:rsidR="00FB0AE5" w:rsidRDefault="00FB0AE5" w:rsidP="00311D4F">
            <w:pPr>
              <w:pStyle w:val="NormalIndent"/>
            </w:pPr>
          </w:p>
        </w:tc>
        <w:tc>
          <w:tcPr>
            <w:tcW w:w="19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00F07" w14:textId="77777777" w:rsidR="00FB0AE5" w:rsidRDefault="00FB0AE5" w:rsidP="00311D4F"/>
        </w:tc>
        <w:tc>
          <w:tcPr>
            <w:tcW w:w="1834" w:type="pct"/>
            <w:tcBorders>
              <w:top w:val="single" w:sz="4" w:space="0" w:color="auto"/>
            </w:tcBorders>
            <w:vAlign w:val="bottom"/>
          </w:tcPr>
          <w:p w14:paraId="519D36D7" w14:textId="77777777" w:rsidR="00FB0AE5" w:rsidRDefault="00FB0AE5" w:rsidP="00637200"/>
        </w:tc>
      </w:tr>
      <w:tr w:rsidR="005E6155" w:rsidRPr="00846B76" w14:paraId="7475B613" w14:textId="77777777" w:rsidTr="00CE59F4">
        <w:tc>
          <w:tcPr>
            <w:tcW w:w="1250" w:type="pct"/>
            <w:vAlign w:val="bottom"/>
          </w:tcPr>
          <w:p w14:paraId="52317661" w14:textId="79BA5AAF" w:rsidR="005E6155" w:rsidRPr="00846B76" w:rsidRDefault="007C1545" w:rsidP="00311D4F">
            <w:pPr>
              <w:pStyle w:val="NormalIndent"/>
            </w:pPr>
            <w:r>
              <w:t>CELL PHONE</w:t>
            </w:r>
            <w:r w:rsidR="00FB0AE5">
              <w:t>:</w:t>
            </w:r>
          </w:p>
        </w:tc>
        <w:tc>
          <w:tcPr>
            <w:tcW w:w="19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9748DF" w14:textId="2E06FBF2" w:rsidR="005E6155" w:rsidRPr="00846B76" w:rsidRDefault="00FB0AE5" w:rsidP="00311D4F">
            <w:r>
              <w:t>(</w:t>
            </w:r>
            <w:r w:rsidR="00CE59F4">
              <w:t xml:space="preserve">        </w:t>
            </w:r>
            <w:r>
              <w:t xml:space="preserve"> )</w:t>
            </w:r>
          </w:p>
        </w:tc>
        <w:tc>
          <w:tcPr>
            <w:tcW w:w="1834" w:type="pct"/>
            <w:tcBorders>
              <w:top w:val="single" w:sz="4" w:space="0" w:color="auto"/>
            </w:tcBorders>
            <w:vAlign w:val="bottom"/>
          </w:tcPr>
          <w:p w14:paraId="1CD3607D" w14:textId="06EA5BBF" w:rsidR="005E6155" w:rsidRPr="00846B76" w:rsidRDefault="005E6155" w:rsidP="00637200">
            <w:r>
              <w:t>O</w:t>
            </w:r>
            <w:r w:rsidR="007C1545">
              <w:t>KAY</w:t>
            </w:r>
            <w:r>
              <w:t xml:space="preserve"> to TEXT:   YES   or    NO</w:t>
            </w:r>
          </w:p>
        </w:tc>
      </w:tr>
      <w:tr w:rsidR="000172E5" w:rsidRPr="00846B76" w14:paraId="7D4D9321" w14:textId="77777777" w:rsidTr="00CE59F4">
        <w:tc>
          <w:tcPr>
            <w:tcW w:w="1250" w:type="pct"/>
            <w:vAlign w:val="bottom"/>
          </w:tcPr>
          <w:p w14:paraId="62D6FA66" w14:textId="7C4E1CAC" w:rsidR="000172E5" w:rsidRPr="00846B76" w:rsidRDefault="00FB0AE5" w:rsidP="00311D4F">
            <w:pPr>
              <w:pStyle w:val="NormalIndent"/>
            </w:pPr>
            <w:r>
              <w:t>EMAIL:</w:t>
            </w:r>
          </w:p>
        </w:tc>
        <w:tc>
          <w:tcPr>
            <w:tcW w:w="3750" w:type="pct"/>
            <w:gridSpan w:val="2"/>
            <w:tcBorders>
              <w:bottom w:val="single" w:sz="4" w:space="0" w:color="auto"/>
            </w:tcBorders>
            <w:vAlign w:val="bottom"/>
          </w:tcPr>
          <w:p w14:paraId="6C5112DD" w14:textId="77777777" w:rsidR="000172E5" w:rsidRPr="00846B76" w:rsidRDefault="000172E5" w:rsidP="00311D4F"/>
        </w:tc>
      </w:tr>
      <w:tr w:rsidR="00DD00AB" w:rsidRPr="00846B76" w14:paraId="3862E2E9" w14:textId="77777777" w:rsidTr="00DD00AB">
        <w:tc>
          <w:tcPr>
            <w:tcW w:w="5000" w:type="pct"/>
            <w:gridSpan w:val="3"/>
            <w:shd w:val="clear" w:color="auto" w:fill="auto"/>
            <w:vAlign w:val="bottom"/>
          </w:tcPr>
          <w:p w14:paraId="44317504" w14:textId="77777777" w:rsidR="00DD00AB" w:rsidRDefault="00DD00AB" w:rsidP="006F38A1">
            <w:pPr>
              <w:pStyle w:val="Heading1"/>
              <w:outlineLvl w:val="0"/>
            </w:pPr>
          </w:p>
        </w:tc>
      </w:tr>
      <w:tr w:rsidR="00FB0AE5" w:rsidRPr="00846B76" w14:paraId="2187E17D" w14:textId="77777777" w:rsidTr="00FB0AE5">
        <w:tc>
          <w:tcPr>
            <w:tcW w:w="5000" w:type="pct"/>
            <w:gridSpan w:val="3"/>
            <w:shd w:val="clear" w:color="auto" w:fill="002060"/>
            <w:vAlign w:val="bottom"/>
          </w:tcPr>
          <w:p w14:paraId="3EE991B7" w14:textId="09DAB33A" w:rsidR="00FB0AE5" w:rsidRPr="00846B76" w:rsidRDefault="00FB0AE5" w:rsidP="006F38A1">
            <w:pPr>
              <w:pStyle w:val="Heading1"/>
              <w:outlineLvl w:val="0"/>
            </w:pPr>
            <w:r>
              <w:t>PARENT / GUARDIAN INFORMATION</w:t>
            </w:r>
            <w:r>
              <w:t xml:space="preserve"> (</w:t>
            </w:r>
            <w:r w:rsidR="0071158A">
              <w:t>2</w:t>
            </w:r>
            <w:r>
              <w:t>)</w:t>
            </w:r>
          </w:p>
        </w:tc>
      </w:tr>
      <w:tr w:rsidR="00FB0AE5" w:rsidRPr="00846B76" w14:paraId="07907C06" w14:textId="77777777" w:rsidTr="00CE59F4">
        <w:tc>
          <w:tcPr>
            <w:tcW w:w="1250" w:type="pct"/>
            <w:vAlign w:val="bottom"/>
          </w:tcPr>
          <w:p w14:paraId="74E2413D" w14:textId="33F92A37" w:rsidR="00FB0AE5" w:rsidRPr="00846B76" w:rsidRDefault="007C1545" w:rsidP="006F38A1">
            <w:pPr>
              <w:pStyle w:val="NormalIndent"/>
            </w:pPr>
            <w:r>
              <w:t>NAME:</w:t>
            </w:r>
          </w:p>
        </w:tc>
        <w:tc>
          <w:tcPr>
            <w:tcW w:w="3750" w:type="pct"/>
            <w:gridSpan w:val="2"/>
            <w:tcBorders>
              <w:bottom w:val="single" w:sz="4" w:space="0" w:color="auto"/>
            </w:tcBorders>
            <w:vAlign w:val="bottom"/>
          </w:tcPr>
          <w:p w14:paraId="26EDB048" w14:textId="77777777" w:rsidR="00FB0AE5" w:rsidRPr="00846B76" w:rsidRDefault="00FB0AE5" w:rsidP="006F38A1"/>
        </w:tc>
      </w:tr>
      <w:tr w:rsidR="00FB0AE5" w:rsidRPr="00846B76" w14:paraId="16A36A09" w14:textId="77777777" w:rsidTr="00CE59F4">
        <w:tc>
          <w:tcPr>
            <w:tcW w:w="1250" w:type="pct"/>
            <w:vAlign w:val="bottom"/>
          </w:tcPr>
          <w:p w14:paraId="77387C1A" w14:textId="20E95838" w:rsidR="00FB0AE5" w:rsidRDefault="00FB0AE5" w:rsidP="006F38A1">
            <w:pPr>
              <w:pStyle w:val="NormalIndent"/>
            </w:pPr>
            <w:r>
              <w:t>ADDRESS:</w:t>
            </w:r>
          </w:p>
        </w:tc>
        <w:tc>
          <w:tcPr>
            <w:tcW w:w="19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DE56F" w14:textId="77777777" w:rsidR="00FB0AE5" w:rsidRPr="00846B76" w:rsidRDefault="00FB0AE5" w:rsidP="006F38A1"/>
        </w:tc>
        <w:tc>
          <w:tcPr>
            <w:tcW w:w="1834" w:type="pct"/>
            <w:tcBorders>
              <w:top w:val="single" w:sz="4" w:space="0" w:color="auto"/>
            </w:tcBorders>
            <w:vAlign w:val="bottom"/>
          </w:tcPr>
          <w:p w14:paraId="4357B40F" w14:textId="77777777" w:rsidR="00FB0AE5" w:rsidRDefault="00FB0AE5" w:rsidP="006F38A1"/>
        </w:tc>
      </w:tr>
      <w:tr w:rsidR="00FB0AE5" w:rsidRPr="00846B76" w14:paraId="05932AE6" w14:textId="77777777" w:rsidTr="00CE59F4">
        <w:tc>
          <w:tcPr>
            <w:tcW w:w="1250" w:type="pct"/>
            <w:vAlign w:val="bottom"/>
          </w:tcPr>
          <w:p w14:paraId="2C9D7317" w14:textId="77777777" w:rsidR="00FB0AE5" w:rsidRDefault="00FB0AE5" w:rsidP="006F38A1">
            <w:pPr>
              <w:pStyle w:val="NormalIndent"/>
            </w:pPr>
          </w:p>
        </w:tc>
        <w:tc>
          <w:tcPr>
            <w:tcW w:w="19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550DE0" w14:textId="77777777" w:rsidR="00FB0AE5" w:rsidRPr="00846B76" w:rsidRDefault="00FB0AE5" w:rsidP="006F38A1"/>
        </w:tc>
        <w:tc>
          <w:tcPr>
            <w:tcW w:w="1834" w:type="pct"/>
            <w:tcBorders>
              <w:top w:val="single" w:sz="4" w:space="0" w:color="auto"/>
            </w:tcBorders>
            <w:vAlign w:val="bottom"/>
          </w:tcPr>
          <w:p w14:paraId="6D022004" w14:textId="77777777" w:rsidR="00FB0AE5" w:rsidRDefault="00FB0AE5" w:rsidP="006F38A1"/>
        </w:tc>
      </w:tr>
      <w:tr w:rsidR="00FB0AE5" w:rsidRPr="00846B76" w14:paraId="195FDAEF" w14:textId="77777777" w:rsidTr="00CE59F4">
        <w:tc>
          <w:tcPr>
            <w:tcW w:w="1250" w:type="pct"/>
            <w:vAlign w:val="bottom"/>
          </w:tcPr>
          <w:p w14:paraId="173B84CE" w14:textId="16593F36" w:rsidR="00FB0AE5" w:rsidRPr="00846B76" w:rsidRDefault="007C1545" w:rsidP="006F38A1">
            <w:pPr>
              <w:pStyle w:val="NormalIndent"/>
            </w:pPr>
            <w:r>
              <w:t>CELL PHONE:</w:t>
            </w:r>
          </w:p>
        </w:tc>
        <w:tc>
          <w:tcPr>
            <w:tcW w:w="19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629A04" w14:textId="0F16C91C" w:rsidR="00FB0AE5" w:rsidRPr="00846B76" w:rsidRDefault="00CE59F4" w:rsidP="006F38A1">
            <w:r>
              <w:t xml:space="preserve">(        </w:t>
            </w:r>
            <w:r w:rsidR="00C432DA">
              <w:t>)</w:t>
            </w:r>
          </w:p>
        </w:tc>
        <w:tc>
          <w:tcPr>
            <w:tcW w:w="1834" w:type="pct"/>
            <w:tcBorders>
              <w:top w:val="single" w:sz="4" w:space="0" w:color="auto"/>
            </w:tcBorders>
            <w:vAlign w:val="bottom"/>
          </w:tcPr>
          <w:p w14:paraId="1EBB7AB9" w14:textId="387E64D4" w:rsidR="00FB0AE5" w:rsidRPr="00846B76" w:rsidRDefault="00FB0AE5" w:rsidP="006F38A1">
            <w:r>
              <w:t>O</w:t>
            </w:r>
            <w:r w:rsidR="007C1545">
              <w:t>KAY</w:t>
            </w:r>
            <w:r>
              <w:t xml:space="preserve"> to TEXT:   YES   or    NO</w:t>
            </w:r>
          </w:p>
        </w:tc>
      </w:tr>
      <w:tr w:rsidR="00FB0AE5" w:rsidRPr="00846B76" w14:paraId="5BA3C976" w14:textId="77777777" w:rsidTr="00CE59F4">
        <w:tc>
          <w:tcPr>
            <w:tcW w:w="1250" w:type="pct"/>
            <w:vAlign w:val="bottom"/>
          </w:tcPr>
          <w:p w14:paraId="0D5EC07E" w14:textId="77777777" w:rsidR="00FB0AE5" w:rsidRPr="00846B76" w:rsidRDefault="00FB0AE5" w:rsidP="006F38A1">
            <w:pPr>
              <w:pStyle w:val="NormalIndent"/>
            </w:pPr>
            <w:r>
              <w:t>EMAIL:</w:t>
            </w:r>
          </w:p>
        </w:tc>
        <w:tc>
          <w:tcPr>
            <w:tcW w:w="3750" w:type="pct"/>
            <w:gridSpan w:val="2"/>
            <w:tcBorders>
              <w:bottom w:val="single" w:sz="4" w:space="0" w:color="auto"/>
            </w:tcBorders>
            <w:vAlign w:val="bottom"/>
          </w:tcPr>
          <w:p w14:paraId="070B680F" w14:textId="77777777" w:rsidR="00FB0AE5" w:rsidRPr="00846B76" w:rsidRDefault="00FB0AE5" w:rsidP="006F38A1"/>
        </w:tc>
      </w:tr>
    </w:tbl>
    <w:p w14:paraId="10827333" w14:textId="77777777" w:rsidR="000172E5" w:rsidRPr="0006568A" w:rsidRDefault="000172E5" w:rsidP="00637200"/>
    <w:sectPr w:rsidR="000172E5" w:rsidRPr="0006568A" w:rsidSect="005E6155">
      <w:headerReference w:type="default" r:id="rId10"/>
      <w:footerReference w:type="default" r:id="rId11"/>
      <w:pgSz w:w="12240" w:h="15840"/>
      <w:pgMar w:top="720" w:right="720" w:bottom="720" w:left="72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651D4" w14:textId="77777777" w:rsidR="006A0944" w:rsidRDefault="006A0944" w:rsidP="000172E5">
      <w:pPr>
        <w:spacing w:after="0" w:line="240" w:lineRule="auto"/>
      </w:pPr>
      <w:r>
        <w:separator/>
      </w:r>
    </w:p>
  </w:endnote>
  <w:endnote w:type="continuationSeparator" w:id="0">
    <w:p w14:paraId="35218526" w14:textId="77777777" w:rsidR="006A0944" w:rsidRDefault="006A0944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DE5395D0-E5E1-4B48-B531-4B8D6CB2C262}"/>
    <w:embedBold r:id="rId2" w:fontKey="{CB391E88-4BBB-420E-B2B9-C22BAB398F47}"/>
    <w:embedItalic r:id="rId3" w:fontKey="{29810CE2-F4BC-49E6-B249-79A145B8453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28BAB866-68BD-4F19-9F83-05033BBE75F2}"/>
    <w:embedBold r:id="rId5" w:fontKey="{92409F44-DBD7-4DF6-B730-9EF0BBE5013F}"/>
    <w:embedItalic r:id="rId6" w:fontKey="{C8C35AAC-5812-45DA-B05E-8518054F1E7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429A436F-C2CB-4600-83E5-3AABB577B3C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C53AFABC-D010-4B94-B736-54C8DA0E26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311D4F" w:rsidRPr="00311D4F" w14:paraId="2961D795" w14:textId="77777777" w:rsidTr="00637200">
      <w:tc>
        <w:tcPr>
          <w:tcW w:w="4675" w:type="dxa"/>
          <w:vAlign w:val="center"/>
        </w:tcPr>
        <w:p w14:paraId="1168E8EE" w14:textId="77777777" w:rsidR="00311D4F" w:rsidRDefault="00FB0AE5" w:rsidP="00637200">
          <w:pPr>
            <w:pStyle w:val="Footer"/>
          </w:pPr>
          <w:r>
            <w:t>OFFICE USE ONLY:</w:t>
          </w:r>
        </w:p>
        <w:p w14:paraId="78C16D77" w14:textId="77777777" w:rsidR="00FB0AE5" w:rsidRDefault="00FB0AE5" w:rsidP="00637200">
          <w:pPr>
            <w:pStyle w:val="Footer"/>
          </w:pPr>
          <w:r>
            <w:t>MEMBERSHIP FEE: _________________________</w:t>
          </w:r>
        </w:p>
        <w:p w14:paraId="4FDEFE58" w14:textId="1EF5BC63" w:rsidR="00FB0AE5" w:rsidRPr="00311D4F" w:rsidRDefault="00FB0AE5" w:rsidP="00637200">
          <w:pPr>
            <w:pStyle w:val="Footer"/>
          </w:pPr>
          <w:r>
            <w:t xml:space="preserve">CASH    or    CHECK             </w:t>
          </w:r>
          <w:r w:rsidR="0069599F">
            <w:t>INITIALS: _</w:t>
          </w:r>
          <w:r>
            <w:t>___________</w:t>
          </w:r>
        </w:p>
      </w:tc>
      <w:tc>
        <w:tcPr>
          <w:tcW w:w="4675" w:type="dxa"/>
          <w:vAlign w:val="center"/>
        </w:tcPr>
        <w:p w14:paraId="38D047DE" w14:textId="2FE57080" w:rsidR="00311D4F" w:rsidRPr="00311D4F" w:rsidRDefault="00311D4F" w:rsidP="00637200">
          <w:pPr>
            <w:pStyle w:val="Footer"/>
            <w:jc w:val="right"/>
          </w:pPr>
        </w:p>
      </w:tc>
    </w:tr>
  </w:tbl>
  <w:p w14:paraId="299830FE" w14:textId="1019A011" w:rsidR="006145D8" w:rsidRDefault="007C1545" w:rsidP="006372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CDDD9E5" wp14:editId="2E29EB6B">
          <wp:simplePos x="0" y="0"/>
          <wp:positionH relativeFrom="column">
            <wp:posOffset>5518009</wp:posOffset>
          </wp:positionH>
          <wp:positionV relativeFrom="paragraph">
            <wp:posOffset>-514642</wp:posOffset>
          </wp:positionV>
          <wp:extent cx="2047875" cy="566420"/>
          <wp:effectExtent l="607378" t="0" r="616902" b="0"/>
          <wp:wrapNone/>
          <wp:docPr id="6" name="Picture 6" descr="Red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Red text on a white background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8006739">
                    <a:off x="0" y="0"/>
                    <a:ext cx="2047875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95ACB" w14:textId="77777777" w:rsidR="006A0944" w:rsidRDefault="006A0944" w:rsidP="000172E5">
      <w:pPr>
        <w:spacing w:after="0" w:line="240" w:lineRule="auto"/>
      </w:pPr>
      <w:r>
        <w:separator/>
      </w:r>
    </w:p>
  </w:footnote>
  <w:footnote w:type="continuationSeparator" w:id="0">
    <w:p w14:paraId="7B28FCD1" w14:textId="77777777" w:rsidR="006A0944" w:rsidRDefault="006A0944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810" w:type="dxa"/>
      <w:tblLook w:val="04A0" w:firstRow="1" w:lastRow="0" w:firstColumn="1" w:lastColumn="0" w:noHBand="0" w:noVBand="1"/>
    </w:tblPr>
    <w:tblGrid>
      <w:gridCol w:w="2160"/>
      <w:gridCol w:w="9450"/>
    </w:tblGrid>
    <w:tr w:rsidR="005E6155" w:rsidRPr="00637200" w14:paraId="79CD01BB" w14:textId="77777777" w:rsidTr="005E6155">
      <w:trPr>
        <w:trHeight w:val="990"/>
      </w:trPr>
      <w:tc>
        <w:tcPr>
          <w:tcW w:w="2160" w:type="dxa"/>
          <w:vAlign w:val="center"/>
        </w:tcPr>
        <w:p w14:paraId="2B3B0597" w14:textId="4D7C2283" w:rsidR="00B337A2" w:rsidRPr="00637200" w:rsidRDefault="005E6155" w:rsidP="005E6155">
          <w:pPr>
            <w:pStyle w:val="Header"/>
            <w:ind w:left="705" w:hanging="705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E44D907" wp14:editId="38239323">
                <wp:simplePos x="0" y="0"/>
                <wp:positionH relativeFrom="column">
                  <wp:posOffset>-215900</wp:posOffset>
                </wp:positionH>
                <wp:positionV relativeFrom="paragraph">
                  <wp:posOffset>210820</wp:posOffset>
                </wp:positionV>
                <wp:extent cx="2047875" cy="566420"/>
                <wp:effectExtent l="607378" t="0" r="597852" b="0"/>
                <wp:wrapNone/>
                <wp:docPr id="4" name="Picture 4" descr="Red text on a white background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Red text on a white background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8623101">
                          <a:off x="0" y="0"/>
                          <a:ext cx="2047875" cy="566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450" w:type="dxa"/>
          <w:vAlign w:val="center"/>
        </w:tcPr>
        <w:p w14:paraId="42FC79C6" w14:textId="0F5AC068" w:rsidR="005E6155" w:rsidRPr="00FB0AE5" w:rsidRDefault="005E6155" w:rsidP="005E6155">
          <w:pPr>
            <w:pStyle w:val="Header"/>
            <w:spacing w:before="0" w:line="240" w:lineRule="auto"/>
            <w:jc w:val="center"/>
            <w:rPr>
              <w:rFonts w:ascii="Times New Roman" w:hAnsi="Times New Roman"/>
              <w:b w:val="0"/>
              <w:bCs/>
              <w:i/>
              <w:iCs/>
              <w:color w:val="auto"/>
            </w:rPr>
          </w:pPr>
          <w:r w:rsidRPr="00FB0AE5">
            <w:rPr>
              <w:rFonts w:ascii="Times New Roman" w:hAnsi="Times New Roman"/>
              <w:b w:val="0"/>
              <w:bCs/>
              <w:i/>
              <w:iCs/>
              <w:color w:val="auto"/>
            </w:rPr>
            <w:t xml:space="preserve">CHS </w:t>
          </w:r>
          <w:r w:rsidR="0069599F" w:rsidRPr="00FB0AE5">
            <w:rPr>
              <w:rFonts w:ascii="Times New Roman" w:hAnsi="Times New Roman"/>
              <w:b w:val="0"/>
              <w:bCs/>
              <w:i/>
              <w:iCs/>
              <w:color w:val="auto"/>
            </w:rPr>
            <w:t>Diamond Backers</w:t>
          </w:r>
        </w:p>
        <w:p w14:paraId="4B475319" w14:textId="26043C42" w:rsidR="005E6155" w:rsidRPr="00FB0AE5" w:rsidRDefault="005E6155" w:rsidP="005E6155">
          <w:pPr>
            <w:pStyle w:val="Header"/>
            <w:spacing w:before="0" w:line="240" w:lineRule="auto"/>
            <w:jc w:val="center"/>
            <w:rPr>
              <w:rFonts w:ascii="Times New Roman" w:hAnsi="Times New Roman"/>
              <w:b w:val="0"/>
              <w:bCs/>
              <w:color w:val="auto"/>
              <w:sz w:val="28"/>
              <w:szCs w:val="28"/>
            </w:rPr>
          </w:pPr>
          <w:r w:rsidRPr="00FB0AE5">
            <w:rPr>
              <w:rFonts w:ascii="Times New Roman" w:hAnsi="Times New Roman"/>
              <w:b w:val="0"/>
              <w:bCs/>
              <w:color w:val="auto"/>
              <w:sz w:val="28"/>
              <w:szCs w:val="28"/>
            </w:rPr>
            <w:t>2021 – 2022 Covington High School Baseball</w:t>
          </w:r>
        </w:p>
        <w:p w14:paraId="151E1BF7" w14:textId="780BB0B2" w:rsidR="005E6155" w:rsidRPr="00FB0AE5" w:rsidRDefault="005E6155" w:rsidP="005E6155">
          <w:pPr>
            <w:pStyle w:val="Header"/>
            <w:spacing w:before="0" w:line="240" w:lineRule="auto"/>
            <w:jc w:val="center"/>
            <w:rPr>
              <w:rFonts w:ascii="Times New Roman" w:hAnsi="Times New Roman"/>
              <w:color w:val="auto"/>
              <w:sz w:val="36"/>
              <w:szCs w:val="36"/>
            </w:rPr>
          </w:pPr>
          <w:r w:rsidRPr="00FB0AE5">
            <w:rPr>
              <w:rFonts w:ascii="Times New Roman" w:hAnsi="Times New Roman"/>
              <w:color w:val="auto"/>
              <w:sz w:val="36"/>
              <w:szCs w:val="36"/>
            </w:rPr>
            <w:t>2021 – 2022 MEMBERSHIP FORM</w:t>
          </w:r>
        </w:p>
        <w:p w14:paraId="738687BC" w14:textId="0DC1D75D" w:rsidR="00FB0AE5" w:rsidRPr="00FB0AE5" w:rsidRDefault="00FB0AE5" w:rsidP="005E6155">
          <w:pPr>
            <w:pStyle w:val="Header"/>
            <w:spacing w:before="0" w:line="240" w:lineRule="auto"/>
            <w:jc w:val="center"/>
            <w:rPr>
              <w:rFonts w:ascii="Times New Roman" w:hAnsi="Times New Roman"/>
              <w:color w:val="auto"/>
              <w:sz w:val="32"/>
              <w:szCs w:val="32"/>
            </w:rPr>
          </w:pPr>
          <w:r w:rsidRPr="00FB0AE5">
            <w:rPr>
              <w:rFonts w:ascii="Times New Roman" w:hAnsi="Times New Roman"/>
              <w:color w:val="auto"/>
              <w:sz w:val="32"/>
              <w:szCs w:val="32"/>
            </w:rPr>
            <w:t xml:space="preserve">$5.00 per PERSON or $15.00 per </w:t>
          </w:r>
          <w:r w:rsidR="0069599F" w:rsidRPr="00FB0AE5">
            <w:rPr>
              <w:rFonts w:ascii="Times New Roman" w:hAnsi="Times New Roman"/>
              <w:color w:val="auto"/>
              <w:sz w:val="32"/>
              <w:szCs w:val="32"/>
            </w:rPr>
            <w:t>FAMILY (</w:t>
          </w:r>
          <w:r w:rsidRPr="00FB0AE5">
            <w:rPr>
              <w:rFonts w:ascii="Times New Roman" w:hAnsi="Times New Roman"/>
              <w:color w:val="auto"/>
              <w:sz w:val="32"/>
              <w:szCs w:val="32"/>
            </w:rPr>
            <w:t>4 or more members)</w:t>
          </w:r>
        </w:p>
        <w:p w14:paraId="12524926" w14:textId="4B0A5D42" w:rsidR="005E6155" w:rsidRPr="005E6155" w:rsidRDefault="005E6155" w:rsidP="005E6155">
          <w:pPr>
            <w:pStyle w:val="Header"/>
            <w:spacing w:before="0" w:line="240" w:lineRule="auto"/>
            <w:jc w:val="center"/>
            <w:rPr>
              <w:sz w:val="24"/>
            </w:rPr>
          </w:pPr>
          <w:r w:rsidRPr="00FB0AE5">
            <w:rPr>
              <w:rFonts w:ascii="Times New Roman" w:hAnsi="Times New Roman"/>
              <w:color w:val="auto"/>
              <w:sz w:val="24"/>
            </w:rPr>
            <w:t>Please Print Clearly</w:t>
          </w:r>
        </w:p>
      </w:tc>
    </w:tr>
  </w:tbl>
  <w:p w14:paraId="48C85559" w14:textId="53296480" w:rsidR="000172E5" w:rsidRPr="00311D4F" w:rsidRDefault="000172E5" w:rsidP="00311D4F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55"/>
    <w:rsid w:val="000172E5"/>
    <w:rsid w:val="00052382"/>
    <w:rsid w:val="0006568A"/>
    <w:rsid w:val="00076F0F"/>
    <w:rsid w:val="00084253"/>
    <w:rsid w:val="000D1F49"/>
    <w:rsid w:val="001727CA"/>
    <w:rsid w:val="001800AB"/>
    <w:rsid w:val="002C56E6"/>
    <w:rsid w:val="00311D4F"/>
    <w:rsid w:val="0034390E"/>
    <w:rsid w:val="00344849"/>
    <w:rsid w:val="00361E11"/>
    <w:rsid w:val="003769BA"/>
    <w:rsid w:val="003F0847"/>
    <w:rsid w:val="0040090B"/>
    <w:rsid w:val="0046302A"/>
    <w:rsid w:val="00487D2D"/>
    <w:rsid w:val="004D5D62"/>
    <w:rsid w:val="005112D0"/>
    <w:rsid w:val="00577E06"/>
    <w:rsid w:val="00583334"/>
    <w:rsid w:val="005A3BF7"/>
    <w:rsid w:val="005E6155"/>
    <w:rsid w:val="005F2035"/>
    <w:rsid w:val="005F7990"/>
    <w:rsid w:val="006145D8"/>
    <w:rsid w:val="00637200"/>
    <w:rsid w:val="0063739C"/>
    <w:rsid w:val="0069599F"/>
    <w:rsid w:val="006A0944"/>
    <w:rsid w:val="0071158A"/>
    <w:rsid w:val="007147D7"/>
    <w:rsid w:val="00770F25"/>
    <w:rsid w:val="007A35A8"/>
    <w:rsid w:val="007B0A85"/>
    <w:rsid w:val="007C1545"/>
    <w:rsid w:val="007C6A52"/>
    <w:rsid w:val="0082043E"/>
    <w:rsid w:val="00846B76"/>
    <w:rsid w:val="008E203A"/>
    <w:rsid w:val="0091229C"/>
    <w:rsid w:val="00940E73"/>
    <w:rsid w:val="0096553D"/>
    <w:rsid w:val="0098597D"/>
    <w:rsid w:val="009F619A"/>
    <w:rsid w:val="009F6DDE"/>
    <w:rsid w:val="00A370A8"/>
    <w:rsid w:val="00B337A2"/>
    <w:rsid w:val="00BD4753"/>
    <w:rsid w:val="00BD5CB1"/>
    <w:rsid w:val="00BE62EE"/>
    <w:rsid w:val="00C003BA"/>
    <w:rsid w:val="00C432DA"/>
    <w:rsid w:val="00C4602F"/>
    <w:rsid w:val="00C46878"/>
    <w:rsid w:val="00C6231D"/>
    <w:rsid w:val="00CB4A51"/>
    <w:rsid w:val="00CD4532"/>
    <w:rsid w:val="00CD47B0"/>
    <w:rsid w:val="00CE100B"/>
    <w:rsid w:val="00CE59F4"/>
    <w:rsid w:val="00CE6104"/>
    <w:rsid w:val="00CE7918"/>
    <w:rsid w:val="00D16163"/>
    <w:rsid w:val="00DB3FAD"/>
    <w:rsid w:val="00DC71EC"/>
    <w:rsid w:val="00DD00AB"/>
    <w:rsid w:val="00E61C09"/>
    <w:rsid w:val="00EB3B58"/>
    <w:rsid w:val="00EC7359"/>
    <w:rsid w:val="00EE3054"/>
    <w:rsid w:val="00F00606"/>
    <w:rsid w:val="00F01256"/>
    <w:rsid w:val="00FB0AE5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077C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ete\AppData\Roaming\Microsoft\Templates\Membership%20form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form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2021-07-13T20:03:00Z</dcterms:created>
  <dcterms:modified xsi:type="dcterms:W3CDTF">2021-07-13T20:33:00Z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