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42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5AB57FB5" w14:textId="77777777" w:rsidTr="00500C82">
        <w:sdt>
          <w:sdtPr>
            <w:id w:val="415748049"/>
            <w:placeholder>
              <w:docPart w:val="07426D1A0D5549B08965E5FDC33229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4B34571" w14:textId="77777777" w:rsidR="002A4ED5" w:rsidRPr="002A4ED5" w:rsidRDefault="002A4ED5" w:rsidP="00500C82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C7BF6BD" w14:textId="72B0D1D1" w:rsidR="002A4ED5" w:rsidRPr="002A4ED5" w:rsidRDefault="002A4ED5" w:rsidP="00500C82"/>
        </w:tc>
      </w:tr>
      <w:tr w:rsidR="002A4ED5" w:rsidRPr="002A4ED5" w14:paraId="3C7FD2FA" w14:textId="77777777" w:rsidTr="00500C82">
        <w:sdt>
          <w:sdtPr>
            <w:id w:val="1692185716"/>
            <w:placeholder>
              <w:docPart w:val="D2C8C87C5ADD4171A62C3416A0105B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FF134CB" w14:textId="77777777" w:rsidR="002A4ED5" w:rsidRPr="002A4ED5" w:rsidRDefault="002A4ED5" w:rsidP="00500C82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3833B1E" w14:textId="062AB52F" w:rsidR="002A4ED5" w:rsidRPr="002A4ED5" w:rsidRDefault="002A4ED5" w:rsidP="00500C82"/>
        </w:tc>
      </w:tr>
      <w:tr w:rsidR="002A4ED5" w:rsidRPr="002A4ED5" w14:paraId="4435C8B5" w14:textId="77777777" w:rsidTr="00500C82">
        <w:sdt>
          <w:sdtPr>
            <w:id w:val="639315362"/>
            <w:placeholder>
              <w:docPart w:val="8001879ADCB3475190DAA4FF409429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ECD9BF0" w14:textId="77777777" w:rsidR="002A4ED5" w:rsidRPr="002A4ED5" w:rsidRDefault="002A4ED5" w:rsidP="00500C82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0E3F4DF" w14:textId="21A7FB2C" w:rsidR="002A4ED5" w:rsidRPr="002A4ED5" w:rsidRDefault="002A4ED5" w:rsidP="00500C82"/>
        </w:tc>
      </w:tr>
      <w:tr w:rsidR="002A4ED5" w:rsidRPr="002A4ED5" w14:paraId="67A87D15" w14:textId="77777777" w:rsidTr="00500C82">
        <w:sdt>
          <w:sdtPr>
            <w:id w:val="1062217057"/>
            <w:placeholder>
              <w:docPart w:val="C49BDF19294B4A8AB039352ED3259B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E619C59" w14:textId="77777777" w:rsidR="002A4ED5" w:rsidRPr="002A4ED5" w:rsidRDefault="002A4ED5" w:rsidP="00500C82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B7EA68" w14:textId="59FC55D6" w:rsidR="002A4ED5" w:rsidRPr="002A4ED5" w:rsidRDefault="002A4ED5" w:rsidP="00500C82"/>
        </w:tc>
      </w:tr>
      <w:tr w:rsidR="002A4ED5" w:rsidRPr="002A4ED5" w14:paraId="07E49ABC" w14:textId="77777777" w:rsidTr="00500C82">
        <w:sdt>
          <w:sdtPr>
            <w:id w:val="2001543155"/>
            <w:placeholder>
              <w:docPart w:val="A307566F0AD846C19FB3DC5482977B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5D37EA6" w14:textId="77777777" w:rsidR="002A4ED5" w:rsidRPr="002A4ED5" w:rsidRDefault="002A4ED5" w:rsidP="00500C82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DAE6EFC" w14:textId="1C0069A3" w:rsidR="002A4ED5" w:rsidRPr="002A4ED5" w:rsidRDefault="002A4ED5" w:rsidP="00500C82"/>
        </w:tc>
      </w:tr>
    </w:tbl>
    <w:p w14:paraId="6810C1F6" w14:textId="52C0951C" w:rsidR="00806FF3" w:rsidRDefault="00500C82" w:rsidP="00562601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28EC2" wp14:editId="15A0B97E">
                <wp:simplePos x="0" y="0"/>
                <wp:positionH relativeFrom="margin">
                  <wp:align>right</wp:align>
                </wp:positionH>
                <wp:positionV relativeFrom="paragraph">
                  <wp:posOffset>326390</wp:posOffset>
                </wp:positionV>
                <wp:extent cx="3556000" cy="1079500"/>
                <wp:effectExtent l="0" t="0" r="25400" b="2540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1079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542B9" w14:textId="72C830A7" w:rsidR="006009F0" w:rsidRPr="00C659E8" w:rsidRDefault="006009F0" w:rsidP="006009F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659E8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Personalization Options:</w:t>
                            </w:r>
                          </w:p>
                          <w:p w14:paraId="2605BF21" w14:textId="19134E7F" w:rsidR="006009F0" w:rsidRPr="00C659E8" w:rsidRDefault="006009F0" w:rsidP="006009F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+$5.00</w:t>
                            </w: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Name: ___________</w:t>
                            </w:r>
                            <w:r w:rsidR="00A62E4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_______</w:t>
                            </w: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458209AA" w14:textId="24072458" w:rsidR="006009F0" w:rsidRPr="00C659E8" w:rsidRDefault="006009F0" w:rsidP="006009F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+$2.00</w:t>
                            </w: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Player Number: ______</w:t>
                            </w:r>
                            <w:r w:rsidR="00A62E4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________</w:t>
                            </w: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____</w:t>
                            </w:r>
                          </w:p>
                          <w:p w14:paraId="28B98CD6" w14:textId="77777777" w:rsidR="006009F0" w:rsidRPr="00C659E8" w:rsidRDefault="006009F0" w:rsidP="006009F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+$2.00</w:t>
                            </w: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C659E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>Add Bandit Logo to design: YES or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28EC2" id="Rectangle 88" o:spid="_x0000_s1026" style="position:absolute;margin-left:228.8pt;margin-top:25.7pt;width:280pt;height: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" fillcolor="white [3201]" strokecolor="black [3200]" strokeweight="1pt">
                <v:textbox>
                  <w:txbxContent>
                    <w:p w14:paraId="4A7542B9" w14:textId="72C830A7" w:rsidR="006009F0" w:rsidRPr="00C659E8" w:rsidRDefault="006009F0" w:rsidP="006009F0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</w:pPr>
                      <w:r w:rsidRPr="00C659E8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Personalization Options:</w:t>
                      </w:r>
                    </w:p>
                    <w:p w14:paraId="2605BF21" w14:textId="19134E7F" w:rsidR="006009F0" w:rsidRPr="00C659E8" w:rsidRDefault="006009F0" w:rsidP="006009F0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>+$5.00</w:t>
                      </w: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Name: ___________</w:t>
                      </w:r>
                      <w:r w:rsidR="00A62E44">
                        <w:rPr>
                          <w:rFonts w:ascii="Verdana" w:hAnsi="Verdana"/>
                          <w:sz w:val="18"/>
                          <w:szCs w:val="18"/>
                        </w:rPr>
                        <w:t>_______</w:t>
                      </w: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>_______</w:t>
                      </w:r>
                    </w:p>
                    <w:p w14:paraId="458209AA" w14:textId="24072458" w:rsidR="006009F0" w:rsidRPr="00C659E8" w:rsidRDefault="006009F0" w:rsidP="006009F0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>+$2.00</w:t>
                      </w: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Player Number: ______</w:t>
                      </w:r>
                      <w:r w:rsidR="00A62E44">
                        <w:rPr>
                          <w:rFonts w:ascii="Verdana" w:hAnsi="Verdana"/>
                          <w:sz w:val="18"/>
                          <w:szCs w:val="18"/>
                        </w:rPr>
                        <w:t>________</w:t>
                      </w: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>____</w:t>
                      </w:r>
                    </w:p>
                    <w:p w14:paraId="28B98CD6" w14:textId="77777777" w:rsidR="006009F0" w:rsidRPr="00C659E8" w:rsidRDefault="006009F0" w:rsidP="006009F0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>+$2.00</w:t>
                      </w: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C659E8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  <w:t>Add Bandit Logo to design: YES or 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8D97C79" wp14:editId="72A5F1F9">
            <wp:simplePos x="0" y="0"/>
            <wp:positionH relativeFrom="margin">
              <wp:posOffset>-19050</wp:posOffset>
            </wp:positionH>
            <wp:positionV relativeFrom="paragraph">
              <wp:posOffset>-457200</wp:posOffset>
            </wp:positionV>
            <wp:extent cx="8280400" cy="636954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63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9"/>
        <w:gridCol w:w="3780"/>
        <w:gridCol w:w="1259"/>
        <w:gridCol w:w="1531"/>
        <w:gridCol w:w="1259"/>
        <w:gridCol w:w="1259"/>
        <w:gridCol w:w="1443"/>
        <w:gridCol w:w="1254"/>
      </w:tblGrid>
      <w:tr w:rsidR="002A4ED5" w:rsidRPr="002A4ED5" w14:paraId="6ECF822D" w14:textId="77777777" w:rsidTr="00C41379">
        <w:sdt>
          <w:sdtPr>
            <w:id w:val="1101532736"/>
            <w:placeholder>
              <w:docPart w:val="380537A288944457A793ED881A468B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5EDE5E3" w14:textId="77777777" w:rsidR="002A4ED5" w:rsidRPr="002A648D" w:rsidRDefault="002A4ED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tc>
          <w:tcPr>
            <w:tcW w:w="145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2992867" w14:textId="22451C22" w:rsidR="002A4ED5" w:rsidRPr="002A4ED5" w:rsidRDefault="003B2927" w:rsidP="002A4ED5">
            <w:pPr>
              <w:pStyle w:val="TableHeaders"/>
            </w:pPr>
            <w:r>
              <w:t>Design Name</w:t>
            </w:r>
          </w:p>
        </w:tc>
        <w:tc>
          <w:tcPr>
            <w:tcW w:w="1077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8AFE9AE" w14:textId="05D668C1" w:rsidR="002A4ED5" w:rsidRPr="00603E05" w:rsidRDefault="00603E05" w:rsidP="002A4ED5">
            <w:pPr>
              <w:pStyle w:val="TableHeaders"/>
              <w:rPr>
                <w:b w:val="0"/>
                <w:bCs/>
                <w:i/>
                <w:iCs/>
                <w:sz w:val="18"/>
                <w:szCs w:val="12"/>
              </w:rPr>
            </w:pPr>
            <w:r>
              <w:t xml:space="preserve"> Sizes          </w:t>
            </w:r>
            <w:r>
              <w:rPr>
                <w:b w:val="0"/>
                <w:bCs/>
                <w:i/>
                <w:iCs/>
                <w:sz w:val="18"/>
                <w:szCs w:val="12"/>
              </w:rPr>
              <w:t>NB 6 /12/24</w:t>
            </w:r>
            <w:r>
              <w:t xml:space="preserve"> </w:t>
            </w:r>
          </w:p>
        </w:tc>
        <w:sdt>
          <w:sdtPr>
            <w:id w:val="799423125"/>
            <w:placeholder>
              <w:docPart w:val="DBBB34129E8D45C79ACFCBEA162BC8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FA4B891" w14:textId="77777777" w:rsidR="002A4ED5" w:rsidRPr="002A4ED5" w:rsidRDefault="002A4ED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436BBC88F11741AA989DFEB08041D9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D494BFF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tc>
          <w:tcPr>
            <w:tcW w:w="55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F54DC1" w14:textId="7EF0EFFD" w:rsidR="002A4ED5" w:rsidRPr="002A4ED5" w:rsidRDefault="00603E05" w:rsidP="002A4ED5">
            <w:pPr>
              <w:pStyle w:val="TableHeaders"/>
            </w:pPr>
            <w:r w:rsidRPr="00C41379">
              <w:rPr>
                <w:sz w:val="22"/>
                <w:szCs w:val="16"/>
              </w:rPr>
              <w:t>Add’t Option</w:t>
            </w:r>
            <w:r w:rsidR="00C41379" w:rsidRPr="00C41379">
              <w:rPr>
                <w:sz w:val="22"/>
                <w:szCs w:val="16"/>
              </w:rPr>
              <w:t>/Logo</w:t>
            </w:r>
          </w:p>
        </w:tc>
        <w:sdt>
          <w:sdtPr>
            <w:id w:val="1236660449"/>
            <w:placeholder>
              <w:docPart w:val="57864808892541E885F4B51CE5B134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0B4AFF8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6FD95C9B" w14:textId="77777777" w:rsidTr="00C41379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9C1E452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E60EDE4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C412444D6E504AD1968BE8612A0E68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792FDF9" w14:textId="77777777" w:rsidR="002A4ED5" w:rsidRPr="002A4ED5" w:rsidRDefault="002A4ED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sdt>
          <w:sdtPr>
            <w:id w:val="1971237693"/>
            <w:placeholder>
              <w:docPart w:val="E8BD3DB309F648F3BB94891E3960D5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D261180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87A1F62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012E22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5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F7B7738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E9972E3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07DA1136" w14:textId="77777777" w:rsidTr="00C41379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C2A6F7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8C0090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FE5BF3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1A2ABB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E61D48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FE025D" w14:textId="77777777" w:rsidR="002A4ED5" w:rsidRPr="002A4ED5" w:rsidRDefault="002A4ED5" w:rsidP="002A4ED5"/>
        </w:tc>
        <w:tc>
          <w:tcPr>
            <w:tcW w:w="5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AD6DE4" w14:textId="6CC2DACA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5DC84D" w14:textId="77777777" w:rsidR="002A4ED5" w:rsidRPr="002A4ED5" w:rsidRDefault="002A4ED5" w:rsidP="002A4ED5"/>
        </w:tc>
      </w:tr>
      <w:tr w:rsidR="002A4ED5" w:rsidRPr="002A4ED5" w14:paraId="3344D50C" w14:textId="77777777" w:rsidTr="00C4137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D2F2FF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C10B2F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D6EF27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A1864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A94D32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037D95" w14:textId="77777777" w:rsidR="002A4ED5" w:rsidRPr="002A4ED5" w:rsidRDefault="002A4ED5" w:rsidP="002A4ED5"/>
        </w:tc>
        <w:tc>
          <w:tcPr>
            <w:tcW w:w="5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5B83D" w14:textId="78CAFFF0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A9C058" w14:textId="77777777" w:rsidR="002A4ED5" w:rsidRPr="002A4ED5" w:rsidRDefault="002A4ED5" w:rsidP="002A4ED5"/>
        </w:tc>
      </w:tr>
      <w:tr w:rsidR="002A4ED5" w:rsidRPr="002A4ED5" w14:paraId="2A8E3617" w14:textId="77777777" w:rsidTr="00C4137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AE0878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87DF0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82E323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06AE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226B7F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82D4D4" w14:textId="77777777" w:rsidR="002A4ED5" w:rsidRPr="002A4ED5" w:rsidRDefault="002A4ED5" w:rsidP="002A4ED5"/>
        </w:tc>
        <w:tc>
          <w:tcPr>
            <w:tcW w:w="5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2BC63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604043" w14:textId="77777777" w:rsidR="002A4ED5" w:rsidRPr="002A4ED5" w:rsidRDefault="002A4ED5" w:rsidP="002A4ED5"/>
        </w:tc>
      </w:tr>
      <w:tr w:rsidR="002A4ED5" w:rsidRPr="002A4ED5" w14:paraId="7469005A" w14:textId="77777777" w:rsidTr="00C4137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BDCBA0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39869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ED94BE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700BD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8360F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2BDB77" w14:textId="77777777" w:rsidR="002A4ED5" w:rsidRPr="002A4ED5" w:rsidRDefault="002A4ED5" w:rsidP="002A4ED5"/>
        </w:tc>
        <w:tc>
          <w:tcPr>
            <w:tcW w:w="5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8F481C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CE38E2" w14:textId="77777777" w:rsidR="002A4ED5" w:rsidRPr="002A4ED5" w:rsidRDefault="002A4ED5" w:rsidP="002A4ED5"/>
        </w:tc>
      </w:tr>
      <w:tr w:rsidR="002A4ED5" w:rsidRPr="002A4ED5" w14:paraId="216F954D" w14:textId="77777777" w:rsidTr="00C4137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3F7D1E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AFF4F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5668F2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05005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EB610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60569" w14:textId="77777777" w:rsidR="002A4ED5" w:rsidRPr="002A4ED5" w:rsidRDefault="002A4ED5" w:rsidP="002A4ED5"/>
        </w:tc>
        <w:tc>
          <w:tcPr>
            <w:tcW w:w="5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3A6C14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511A6C" w14:textId="77777777" w:rsidR="002A4ED5" w:rsidRPr="002A4ED5" w:rsidRDefault="002A4ED5" w:rsidP="002A4ED5"/>
        </w:tc>
      </w:tr>
      <w:tr w:rsidR="002A4ED5" w:rsidRPr="002A4ED5" w14:paraId="24902926" w14:textId="77777777" w:rsidTr="00C4137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F6C62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ADDB6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C68BD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F319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4D2A38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597612" w14:textId="77777777" w:rsidR="002A4ED5" w:rsidRPr="002A4ED5" w:rsidRDefault="002A4ED5" w:rsidP="002A4ED5"/>
        </w:tc>
        <w:tc>
          <w:tcPr>
            <w:tcW w:w="5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34E35" w14:textId="714AC4C2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AC0D8A" w14:textId="77777777" w:rsidR="002A4ED5" w:rsidRPr="002A4ED5" w:rsidRDefault="002A4ED5" w:rsidP="002A4ED5"/>
        </w:tc>
      </w:tr>
      <w:tr w:rsidR="002A4ED5" w:rsidRPr="002A4ED5" w14:paraId="1A8CE728" w14:textId="77777777" w:rsidTr="00C4137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874B41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EDC2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3067FB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1201A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D5DB4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49FF72" w14:textId="77777777" w:rsidR="002A4ED5" w:rsidRPr="002A4ED5" w:rsidRDefault="002A4ED5" w:rsidP="002A4ED5"/>
        </w:tc>
        <w:tc>
          <w:tcPr>
            <w:tcW w:w="5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D98B4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C14551" w14:textId="77777777" w:rsidR="002A4ED5" w:rsidRPr="002A4ED5" w:rsidRDefault="002A4ED5" w:rsidP="002A4ED5"/>
        </w:tc>
      </w:tr>
      <w:tr w:rsidR="002A4ED5" w:rsidRPr="002A4ED5" w14:paraId="4C004187" w14:textId="77777777" w:rsidTr="00C4137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8C9BE2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45095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84191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329BF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256C8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C1B00A" w14:textId="77777777" w:rsidR="002A4ED5" w:rsidRPr="002A4ED5" w:rsidRDefault="002A4ED5" w:rsidP="002A4ED5"/>
        </w:tc>
        <w:tc>
          <w:tcPr>
            <w:tcW w:w="5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B5B88" w14:textId="5327A6BE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433976" w14:textId="77777777" w:rsidR="002A4ED5" w:rsidRPr="002A4ED5" w:rsidRDefault="002A4ED5" w:rsidP="002A4ED5"/>
        </w:tc>
      </w:tr>
      <w:tr w:rsidR="002A4ED5" w:rsidRPr="002A4ED5" w14:paraId="43B4D8A0" w14:textId="77777777" w:rsidTr="00C4137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DEB3D5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A5B96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C6D27B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856A4A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4B55C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277DCE" w14:textId="77777777" w:rsidR="002A4ED5" w:rsidRPr="002A4ED5" w:rsidRDefault="002A4ED5" w:rsidP="002A4ED5"/>
        </w:tc>
        <w:tc>
          <w:tcPr>
            <w:tcW w:w="5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1203A0" w14:textId="3974FF16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220F61" w14:textId="77777777" w:rsidR="002A4ED5" w:rsidRPr="002A4ED5" w:rsidRDefault="002A4ED5" w:rsidP="002A4ED5"/>
        </w:tc>
      </w:tr>
      <w:tr w:rsidR="002A4ED5" w:rsidRPr="002A4ED5" w14:paraId="1593E4AF" w14:textId="77777777" w:rsidTr="00C4137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E74A8B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2376DC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93B0E3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F5BB9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29B858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91B573" w14:textId="77777777" w:rsidR="002A4ED5" w:rsidRPr="002A4ED5" w:rsidRDefault="002A4ED5" w:rsidP="002A4ED5"/>
        </w:tc>
        <w:tc>
          <w:tcPr>
            <w:tcW w:w="5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EAE06E" w14:textId="66DD0464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B0CC21" w14:textId="77777777" w:rsidR="002A4ED5" w:rsidRPr="002A4ED5" w:rsidRDefault="002A4ED5" w:rsidP="002A4ED5"/>
        </w:tc>
      </w:tr>
      <w:tr w:rsidR="002A4ED5" w:rsidRPr="002A4ED5" w14:paraId="35B74B34" w14:textId="77777777" w:rsidTr="00C41379">
        <w:tc>
          <w:tcPr>
            <w:tcW w:w="451" w:type="pct"/>
            <w:tcBorders>
              <w:top w:val="single" w:sz="4" w:space="0" w:color="auto"/>
            </w:tcBorders>
          </w:tcPr>
          <w:p w14:paraId="65B8C71E" w14:textId="0B75D831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7CBBB6EA" w14:textId="711257D0" w:rsidR="002A4ED5" w:rsidRPr="002A4ED5" w:rsidRDefault="00B6661D" w:rsidP="002A4ED5">
            <w:r w:rsidRPr="002417DF">
              <w:rPr>
                <w:rFonts w:ascii="Verdana" w:hAnsi="Verdan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3FA1EF" wp14:editId="71516606">
                      <wp:simplePos x="0" y="0"/>
                      <wp:positionH relativeFrom="margin">
                        <wp:posOffset>-812800</wp:posOffset>
                      </wp:positionH>
                      <wp:positionV relativeFrom="paragraph">
                        <wp:posOffset>103316</wp:posOffset>
                      </wp:positionV>
                      <wp:extent cx="3771900" cy="1609859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900" cy="160985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BB128F" w14:textId="1CE8B43C" w:rsidR="00865414" w:rsidRPr="00C659E8" w:rsidRDefault="00865414" w:rsidP="00865414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659E8">
                                    <w:rPr>
                                      <w:rFonts w:ascii="Verdana" w:hAnsi="Verdan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Shipping Details</w:t>
                                  </w:r>
                                </w:p>
                                <w:p w14:paraId="2D2059B0" w14:textId="1B93E27A" w:rsidR="00865414" w:rsidRPr="00C659E8" w:rsidRDefault="00865414" w:rsidP="00865414">
                                  <w:pP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C659E8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__</w:t>
                                  </w:r>
                                  <w:r w:rsidR="008E6057" w:rsidRPr="00C659E8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_ Pick</w:t>
                                  </w:r>
                                  <w:r w:rsidR="00BB2A4C" w:rsidRPr="00C659E8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up a</w:t>
                                  </w:r>
                                  <w:r w:rsidRPr="00C659E8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t next game on _______ date</w:t>
                                  </w:r>
                                </w:p>
                                <w:p w14:paraId="4D1D8855" w14:textId="5CA9D10C" w:rsidR="00865414" w:rsidRPr="00C659E8" w:rsidRDefault="00865414" w:rsidP="00865414">
                                  <w:pP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C659E8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___ </w:t>
                                  </w:r>
                                  <w:r w:rsidR="00A62E4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Arranged pick up</w:t>
                                  </w:r>
                                </w:p>
                                <w:p w14:paraId="01040517" w14:textId="7CFD7B26" w:rsidR="00865414" w:rsidRDefault="00865414" w:rsidP="00865414">
                                  <w:pP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C659E8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___ Shipping</w:t>
                                  </w:r>
                                  <w:r w:rsidR="00BB2A4C" w:rsidRPr="00C659E8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A62E4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$9 for padded envelope </w:t>
                                  </w:r>
                                </w:p>
                                <w:p w14:paraId="236A6D26" w14:textId="3E77C63C" w:rsidR="00A62E44" w:rsidRPr="00C659E8" w:rsidRDefault="00A62E44" w:rsidP="00865414">
                                  <w:pP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___ Shipping Box -TO BE DETERMINED ON SIZE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FA1EF" id="Rectangle 4" o:spid="_x0000_s1027" style="position:absolute;margin-left:-64pt;margin-top:8.15pt;width:297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" fillcolor="white [3201]" strokecolor="black [3200]" strokeweight="1pt">
                      <v:textbox>
                        <w:txbxContent>
                          <w:p w14:paraId="1BBB128F" w14:textId="1CE8B43C" w:rsidR="00865414" w:rsidRPr="00C659E8" w:rsidRDefault="00865414" w:rsidP="0086541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659E8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Shipping Details</w:t>
                            </w:r>
                          </w:p>
                          <w:p w14:paraId="2D2059B0" w14:textId="1B93E27A" w:rsidR="00865414" w:rsidRPr="00C659E8" w:rsidRDefault="00865414" w:rsidP="00865414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C659E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__</w:t>
                            </w:r>
                            <w:r w:rsidR="008E6057" w:rsidRPr="00C659E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_ Pick</w:t>
                            </w:r>
                            <w:r w:rsidR="00BB2A4C" w:rsidRPr="00C659E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up a</w:t>
                            </w:r>
                            <w:r w:rsidRPr="00C659E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 next game on _______ date</w:t>
                            </w:r>
                          </w:p>
                          <w:p w14:paraId="4D1D8855" w14:textId="5CA9D10C" w:rsidR="00865414" w:rsidRPr="00C659E8" w:rsidRDefault="00865414" w:rsidP="00865414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C659E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___ </w:t>
                            </w:r>
                            <w:r w:rsidR="00A62E44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Arranged pick up</w:t>
                            </w:r>
                          </w:p>
                          <w:p w14:paraId="01040517" w14:textId="7CFD7B26" w:rsidR="00865414" w:rsidRDefault="00865414" w:rsidP="00865414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C659E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___ Shipping</w:t>
                            </w:r>
                            <w:r w:rsidR="00BB2A4C" w:rsidRPr="00C659E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:</w:t>
                            </w:r>
                            <w:r w:rsidR="00A62E44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$9 for padded envelope </w:t>
                            </w:r>
                          </w:p>
                          <w:p w14:paraId="236A6D26" w14:textId="3E77C63C" w:rsidR="00A62E44" w:rsidRPr="00C659E8" w:rsidRDefault="00A62E44" w:rsidP="00865414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___ Shipping Box -TO BE DETERMINED ON SIZE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486" w:type="pct"/>
            <w:tcBorders>
              <w:top w:val="single" w:sz="4" w:space="0" w:color="auto"/>
            </w:tcBorders>
          </w:tcPr>
          <w:p w14:paraId="48653A39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6E77896D" w14:textId="0C57A955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7AE009F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7FEA3964" w14:textId="77777777" w:rsidR="002A4ED5" w:rsidRPr="002A4ED5" w:rsidRDefault="002A4ED5" w:rsidP="002A4ED5"/>
        </w:tc>
        <w:sdt>
          <w:sdtPr>
            <w:id w:val="2064670704"/>
            <w:placeholder>
              <w:docPart w:val="25B376B0F6A148CEA9EEC34B9C70471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557" w:type="pct"/>
                <w:tcBorders>
                  <w:top w:val="single" w:sz="4" w:space="0" w:color="auto"/>
                </w:tcBorders>
                <w:vAlign w:val="bottom"/>
              </w:tcPr>
              <w:p w14:paraId="57A89F3F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7AF21FB5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53CCEBD2" w14:textId="3A3CC6AE" w:rsidR="00806FF3" w:rsidRDefault="00806FF3" w:rsidP="002A648D"/>
    <w:p w14:paraId="49256DF3" w14:textId="489ED5BB" w:rsidR="00CC5627" w:rsidRPr="00CC5627" w:rsidRDefault="00B6661D" w:rsidP="00CC56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FDEF85" wp14:editId="79C16337">
                <wp:simplePos x="0" y="0"/>
                <wp:positionH relativeFrom="margin">
                  <wp:posOffset>4064000</wp:posOffset>
                </wp:positionH>
                <wp:positionV relativeFrom="paragraph">
                  <wp:posOffset>147320</wp:posOffset>
                </wp:positionV>
                <wp:extent cx="4445000" cy="419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F9E39" w14:textId="5E49D2D5" w:rsidR="00C659E8" w:rsidRPr="00A62E44" w:rsidRDefault="00C659E8">
                            <w:pPr>
                              <w:rPr>
                                <w:color w:val="C00000"/>
                                <w:sz w:val="28"/>
                                <w:szCs w:val="32"/>
                              </w:rPr>
                            </w:pPr>
                            <w:r w:rsidRPr="00A62E44">
                              <w:rPr>
                                <w:color w:val="C00000"/>
                                <w:sz w:val="28"/>
                                <w:szCs w:val="32"/>
                              </w:rPr>
                              <w:t xml:space="preserve">Please email order form to </w:t>
                            </w:r>
                            <w:r w:rsidRPr="00A62E44">
                              <w:rPr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  <w:t>BanditBallGear@yahoo.com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DEF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20pt;margin-top:11.6pt;width:350pt;height:3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" stroked="f">
                <v:textbox>
                  <w:txbxContent>
                    <w:p w14:paraId="673F9E39" w14:textId="5E49D2D5" w:rsidR="00C659E8" w:rsidRPr="00A62E44" w:rsidRDefault="00C659E8">
                      <w:pPr>
                        <w:rPr>
                          <w:color w:val="C00000"/>
                          <w:sz w:val="28"/>
                          <w:szCs w:val="32"/>
                        </w:rPr>
                      </w:pPr>
                      <w:r w:rsidRPr="00A62E44">
                        <w:rPr>
                          <w:color w:val="C00000"/>
                          <w:sz w:val="28"/>
                          <w:szCs w:val="32"/>
                        </w:rPr>
                        <w:t xml:space="preserve">Please email order form to </w:t>
                      </w:r>
                      <w:r w:rsidRPr="00A62E44">
                        <w:rPr>
                          <w:b/>
                          <w:bCs/>
                          <w:color w:val="C00000"/>
                          <w:sz w:val="28"/>
                          <w:szCs w:val="32"/>
                        </w:rPr>
                        <w:t>BanditBallGear@yahoo.com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C5627" w:rsidRPr="00CC5627" w:rsidSect="006250A2"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FA0C9" w14:textId="77777777" w:rsidR="00CC5627" w:rsidRDefault="00CC5627" w:rsidP="00650259">
      <w:pPr>
        <w:spacing w:line="240" w:lineRule="auto"/>
      </w:pPr>
      <w:r>
        <w:separator/>
      </w:r>
    </w:p>
  </w:endnote>
  <w:endnote w:type="continuationSeparator" w:id="0">
    <w:p w14:paraId="790FAC02" w14:textId="77777777" w:rsidR="00CC5627" w:rsidRDefault="00CC562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6CD64D3-DE12-4F0F-9CEF-57355E89906A}"/>
    <w:embedBold r:id="rId2" w:fontKey="{38A2DA35-0498-4E20-9C30-81AD7AD7C30E}"/>
    <w:embedItalic r:id="rId3" w:fontKey="{AD15D0BD-49F8-49AE-97DE-B6D776DF8E38}"/>
    <w:embedBoldItalic r:id="rId4" w:fontKey="{96EDE42F-914A-4C0A-9793-A39053BE7A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9574B12-1572-44B7-86D8-631F924A0937}"/>
    <w:embedBold r:id="rId6" w:fontKey="{1D71C48F-14D8-4FA0-A793-AD72129F3F17}"/>
    <w:embedItalic r:id="rId7" w:fontKey="{8A12A421-C916-4A36-9D53-19E5542B826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488493B-381B-4A5F-BD45-E1E12E757D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FF72D99-6F14-4C93-8F8A-E4090EDA99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670B101F-5687-4AFE-AFEE-2E4CECD648A5}"/>
    <w:embedBold r:id="rId11" w:fontKey="{A4C105FC-D43D-4146-AB45-F1FA75ECD9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FC0A3" w14:textId="77777777" w:rsidR="00CC5627" w:rsidRDefault="00CC5627" w:rsidP="00650259">
      <w:pPr>
        <w:spacing w:line="240" w:lineRule="auto"/>
      </w:pPr>
      <w:r>
        <w:separator/>
      </w:r>
    </w:p>
  </w:footnote>
  <w:footnote w:type="continuationSeparator" w:id="0">
    <w:p w14:paraId="666A9C39" w14:textId="77777777" w:rsidR="00CC5627" w:rsidRDefault="00CC5627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627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2927"/>
    <w:rsid w:val="003B4744"/>
    <w:rsid w:val="003F0847"/>
    <w:rsid w:val="0040090B"/>
    <w:rsid w:val="00446538"/>
    <w:rsid w:val="0046302A"/>
    <w:rsid w:val="00487D2D"/>
    <w:rsid w:val="004D5D62"/>
    <w:rsid w:val="00500C82"/>
    <w:rsid w:val="005112D0"/>
    <w:rsid w:val="00562601"/>
    <w:rsid w:val="0057256E"/>
    <w:rsid w:val="00577E06"/>
    <w:rsid w:val="00582B1C"/>
    <w:rsid w:val="005A3BF7"/>
    <w:rsid w:val="005F2035"/>
    <w:rsid w:val="005F7990"/>
    <w:rsid w:val="006009F0"/>
    <w:rsid w:val="00603E05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65414"/>
    <w:rsid w:val="008E203A"/>
    <w:rsid w:val="008E6057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62E44"/>
    <w:rsid w:val="00AC2926"/>
    <w:rsid w:val="00B04A50"/>
    <w:rsid w:val="00B160CA"/>
    <w:rsid w:val="00B6661D"/>
    <w:rsid w:val="00BB2A4C"/>
    <w:rsid w:val="00BD4753"/>
    <w:rsid w:val="00BD5CB1"/>
    <w:rsid w:val="00BE62EE"/>
    <w:rsid w:val="00C003BA"/>
    <w:rsid w:val="00C41379"/>
    <w:rsid w:val="00C427EB"/>
    <w:rsid w:val="00C46878"/>
    <w:rsid w:val="00C659E8"/>
    <w:rsid w:val="00C81922"/>
    <w:rsid w:val="00CB4A51"/>
    <w:rsid w:val="00CC5627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87543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AB4F3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arc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426D1A0D5549B08965E5FDC332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2D6F9-C545-49E6-A2C4-CAA4793EE714}"/>
      </w:docPartPr>
      <w:docPartBody>
        <w:p w:rsidR="003F3893" w:rsidRDefault="00C86186">
          <w:pPr>
            <w:pStyle w:val="07426D1A0D5549B08965E5FDC33229E4"/>
          </w:pPr>
          <w:r w:rsidRPr="002A4ED5">
            <w:t>Submitted by</w:t>
          </w:r>
        </w:p>
      </w:docPartBody>
    </w:docPart>
    <w:docPart>
      <w:docPartPr>
        <w:name w:val="D2C8C87C5ADD4171A62C3416A0105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6DB80-B627-42A3-8993-51BC5A1BD5ED}"/>
      </w:docPartPr>
      <w:docPartBody>
        <w:p w:rsidR="003F3893" w:rsidRDefault="00C86186">
          <w:pPr>
            <w:pStyle w:val="D2C8C87C5ADD4171A62C3416A0105B4E"/>
          </w:pPr>
          <w:r w:rsidRPr="002A4ED5">
            <w:t>Phone</w:t>
          </w:r>
        </w:p>
      </w:docPartBody>
    </w:docPart>
    <w:docPart>
      <w:docPartPr>
        <w:name w:val="8001879ADCB3475190DAA4FF40942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0C118-E2A8-483A-8D1E-3C202E532CEF}"/>
      </w:docPartPr>
      <w:docPartBody>
        <w:p w:rsidR="003F3893" w:rsidRDefault="00C86186">
          <w:pPr>
            <w:pStyle w:val="8001879ADCB3475190DAA4FF40942920"/>
          </w:pPr>
          <w:r w:rsidRPr="002A4ED5">
            <w:t>Email</w:t>
          </w:r>
        </w:p>
      </w:docPartBody>
    </w:docPart>
    <w:docPart>
      <w:docPartPr>
        <w:name w:val="C49BDF19294B4A8AB039352ED3259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BF7A8-0BB8-47A9-8165-B03140805B9F}"/>
      </w:docPartPr>
      <w:docPartBody>
        <w:p w:rsidR="003F3893" w:rsidRDefault="00C86186">
          <w:pPr>
            <w:pStyle w:val="C49BDF19294B4A8AB039352ED3259BEF"/>
          </w:pPr>
          <w:r w:rsidRPr="002A4ED5">
            <w:t>Address</w:t>
          </w:r>
        </w:p>
      </w:docPartBody>
    </w:docPart>
    <w:docPart>
      <w:docPartPr>
        <w:name w:val="A307566F0AD846C19FB3DC5482977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8C33D-FBF1-495F-937B-CFA8B4E80ACF}"/>
      </w:docPartPr>
      <w:docPartBody>
        <w:p w:rsidR="003F3893" w:rsidRDefault="00C86186">
          <w:pPr>
            <w:pStyle w:val="A307566F0AD846C19FB3DC5482977BF8"/>
          </w:pPr>
          <w:r w:rsidRPr="002A4ED5">
            <w:t>City/State/Zip</w:t>
          </w:r>
        </w:p>
      </w:docPartBody>
    </w:docPart>
    <w:docPart>
      <w:docPartPr>
        <w:name w:val="380537A288944457A793ED881A468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DCD01-71D9-45E1-9E3B-9C89CFCE06E6}"/>
      </w:docPartPr>
      <w:docPartBody>
        <w:p w:rsidR="003F3893" w:rsidRDefault="00C86186">
          <w:pPr>
            <w:pStyle w:val="380537A288944457A793ED881A468B46"/>
          </w:pPr>
          <w:r w:rsidRPr="002A648D">
            <w:t>Item</w:t>
          </w:r>
        </w:p>
      </w:docPartBody>
    </w:docPart>
    <w:docPart>
      <w:docPartPr>
        <w:name w:val="DBBB34129E8D45C79ACFCBEA162BC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9A847-DFDD-4380-9D78-3CBE66F8D06C}"/>
      </w:docPartPr>
      <w:docPartBody>
        <w:p w:rsidR="003F3893" w:rsidRDefault="00C86186">
          <w:pPr>
            <w:pStyle w:val="DBBB34129E8D45C79ACFCBEA162BC868"/>
          </w:pPr>
          <w:r w:rsidRPr="002A4ED5">
            <w:t>Color</w:t>
          </w:r>
        </w:p>
      </w:docPartBody>
    </w:docPart>
    <w:docPart>
      <w:docPartPr>
        <w:name w:val="436BBC88F11741AA989DFEB08041D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BAB15-DA36-41A3-AEDE-CF69EF08B940}"/>
      </w:docPartPr>
      <w:docPartBody>
        <w:p w:rsidR="003F3893" w:rsidRDefault="00C86186">
          <w:pPr>
            <w:pStyle w:val="436BBC88F11741AA989DFEB08041D900"/>
          </w:pPr>
          <w:r w:rsidRPr="002A4ED5">
            <w:t>Quantity</w:t>
          </w:r>
        </w:p>
      </w:docPartBody>
    </w:docPart>
    <w:docPart>
      <w:docPartPr>
        <w:name w:val="57864808892541E885F4B51CE5B1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04948-DA76-4A2B-A76F-41541455AA3C}"/>
      </w:docPartPr>
      <w:docPartBody>
        <w:p w:rsidR="003F3893" w:rsidRDefault="00C86186">
          <w:pPr>
            <w:pStyle w:val="57864808892541E885F4B51CE5B134EA"/>
          </w:pPr>
          <w:r w:rsidRPr="002A4ED5">
            <w:t>Amount</w:t>
          </w:r>
        </w:p>
      </w:docPartBody>
    </w:docPart>
    <w:docPart>
      <w:docPartPr>
        <w:name w:val="C412444D6E504AD1968BE8612A0E6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FBCF7-D940-4BED-95F4-1E433801B2B7}"/>
      </w:docPartPr>
      <w:docPartBody>
        <w:p w:rsidR="003F3893" w:rsidRDefault="00C86186">
          <w:pPr>
            <w:pStyle w:val="C412444D6E504AD1968BE8612A0E68EF"/>
          </w:pPr>
          <w:r w:rsidRPr="002A648D">
            <w:t>Adult/Youth</w:t>
          </w:r>
        </w:p>
      </w:docPartBody>
    </w:docPart>
    <w:docPart>
      <w:docPartPr>
        <w:name w:val="E8BD3DB309F648F3BB94891E3960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5D378-DE83-44C3-A926-DB4AE7D31151}"/>
      </w:docPartPr>
      <w:docPartBody>
        <w:p w:rsidR="003F3893" w:rsidRDefault="00C86186">
          <w:pPr>
            <w:pStyle w:val="E8BD3DB309F648F3BB94891E3960D541"/>
          </w:pPr>
          <w:r w:rsidRPr="002A4ED5">
            <w:t>XS/S/M/L/XL/XXL</w:t>
          </w:r>
        </w:p>
      </w:docPartBody>
    </w:docPart>
    <w:docPart>
      <w:docPartPr>
        <w:name w:val="25B376B0F6A148CEA9EEC34B9C70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D9FF3-F036-482A-A7A9-97D3D617C5C5}"/>
      </w:docPartPr>
      <w:docPartBody>
        <w:p w:rsidR="003F3893" w:rsidRDefault="00C86186">
          <w:pPr>
            <w:pStyle w:val="25B376B0F6A148CEA9EEC34B9C70471E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86"/>
    <w:rsid w:val="003F3893"/>
    <w:rsid w:val="00C8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426D1A0D5549B08965E5FDC33229E4">
    <w:name w:val="07426D1A0D5549B08965E5FDC33229E4"/>
  </w:style>
  <w:style w:type="paragraph" w:customStyle="1" w:styleId="D2C8C87C5ADD4171A62C3416A0105B4E">
    <w:name w:val="D2C8C87C5ADD4171A62C3416A0105B4E"/>
  </w:style>
  <w:style w:type="paragraph" w:customStyle="1" w:styleId="8001879ADCB3475190DAA4FF40942920">
    <w:name w:val="8001879ADCB3475190DAA4FF40942920"/>
  </w:style>
  <w:style w:type="paragraph" w:customStyle="1" w:styleId="C49BDF19294B4A8AB039352ED3259BEF">
    <w:name w:val="C49BDF19294B4A8AB039352ED3259BEF"/>
  </w:style>
  <w:style w:type="paragraph" w:customStyle="1" w:styleId="A307566F0AD846C19FB3DC5482977BF8">
    <w:name w:val="A307566F0AD846C19FB3DC5482977BF8"/>
  </w:style>
  <w:style w:type="paragraph" w:customStyle="1" w:styleId="380537A288944457A793ED881A468B46">
    <w:name w:val="380537A288944457A793ED881A468B46"/>
  </w:style>
  <w:style w:type="paragraph" w:customStyle="1" w:styleId="DBBB34129E8D45C79ACFCBEA162BC868">
    <w:name w:val="DBBB34129E8D45C79ACFCBEA162BC868"/>
  </w:style>
  <w:style w:type="paragraph" w:customStyle="1" w:styleId="436BBC88F11741AA989DFEB08041D900">
    <w:name w:val="436BBC88F11741AA989DFEB08041D900"/>
  </w:style>
  <w:style w:type="paragraph" w:customStyle="1" w:styleId="57864808892541E885F4B51CE5B134EA">
    <w:name w:val="57864808892541E885F4B51CE5B134EA"/>
  </w:style>
  <w:style w:type="paragraph" w:customStyle="1" w:styleId="C412444D6E504AD1968BE8612A0E68EF">
    <w:name w:val="C412444D6E504AD1968BE8612A0E68EF"/>
  </w:style>
  <w:style w:type="paragraph" w:customStyle="1" w:styleId="E8BD3DB309F648F3BB94891E3960D541">
    <w:name w:val="E8BD3DB309F648F3BB94891E3960D541"/>
  </w:style>
  <w:style w:type="paragraph" w:customStyle="1" w:styleId="25B376B0F6A148CEA9EEC34B9C70471E">
    <w:name w:val="25B376B0F6A148CEA9EEC34B9C7047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2021-07-31T02:00:00Z</dcterms:created>
  <dcterms:modified xsi:type="dcterms:W3CDTF">2021-08-03T01:47:00Z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