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7"/>
        <w:gridCol w:w="2207"/>
        <w:gridCol w:w="236"/>
        <w:gridCol w:w="3606"/>
      </w:tblGrid>
      <w:tr w:rsidR="000172E5" w:rsidRPr="00846B76" w:rsidTr="00F01F1C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:rsidR="000172E5" w:rsidRPr="00846B76" w:rsidRDefault="00F01F1C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Player Info</w:t>
            </w:r>
          </w:p>
        </w:tc>
      </w:tr>
      <w:tr w:rsidR="000172E5" w:rsidRPr="00846B76" w:rsidTr="00F01F1C">
        <w:tc>
          <w:tcPr>
            <w:tcW w:w="1771" w:type="pct"/>
            <w:vAlign w:val="bottom"/>
          </w:tcPr>
          <w:p w:rsidR="000172E5" w:rsidRPr="00846B76" w:rsidRDefault="00F01F1C" w:rsidP="00311D4F">
            <w:pPr>
              <w:pStyle w:val="NormalIndent"/>
            </w:pPr>
            <w:r>
              <w:t>Name</w:t>
            </w:r>
          </w:p>
        </w:tc>
        <w:tc>
          <w:tcPr>
            <w:tcW w:w="3229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F01F1C">
        <w:tc>
          <w:tcPr>
            <w:tcW w:w="1771" w:type="pct"/>
            <w:vAlign w:val="bottom"/>
          </w:tcPr>
          <w:p w:rsidR="000172E5" w:rsidRPr="00846B76" w:rsidRDefault="00F01F1C" w:rsidP="00311D4F">
            <w:pPr>
              <w:pStyle w:val="NormalIndent"/>
            </w:pPr>
            <w:r>
              <w:t>Address</w:t>
            </w:r>
          </w:p>
        </w:tc>
        <w:tc>
          <w:tcPr>
            <w:tcW w:w="322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F01F1C" w:rsidRPr="00846B76" w:rsidTr="00F01F1C">
        <w:trPr>
          <w:gridAfter w:val="1"/>
          <w:wAfter w:w="1925" w:type="pct"/>
        </w:trPr>
        <w:tc>
          <w:tcPr>
            <w:tcW w:w="1771" w:type="pct"/>
            <w:vAlign w:val="bottom"/>
          </w:tcPr>
          <w:p w:rsidR="00F01F1C" w:rsidRDefault="00F01F1C" w:rsidP="00311D4F">
            <w:pPr>
              <w:pStyle w:val="NormalIndent"/>
            </w:pPr>
            <w:r>
              <w:t>Phone #</w:t>
            </w:r>
          </w:p>
        </w:tc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01F1C" w:rsidRPr="00846B76" w:rsidRDefault="00F01F1C" w:rsidP="00311D4F"/>
        </w:tc>
        <w:tc>
          <w:tcPr>
            <w:tcW w:w="126" w:type="pct"/>
            <w:tcBorders>
              <w:top w:val="single" w:sz="4" w:space="0" w:color="auto"/>
            </w:tcBorders>
            <w:vAlign w:val="bottom"/>
          </w:tcPr>
          <w:p w:rsidR="00F01F1C" w:rsidRDefault="00F01F1C" w:rsidP="00311D4F"/>
        </w:tc>
      </w:tr>
      <w:tr w:rsidR="002D2D94" w:rsidRPr="00846B76" w:rsidTr="00F01F1C">
        <w:trPr>
          <w:gridAfter w:val="1"/>
          <w:wAfter w:w="1925" w:type="pct"/>
        </w:trPr>
        <w:tc>
          <w:tcPr>
            <w:tcW w:w="1771" w:type="pct"/>
            <w:vAlign w:val="bottom"/>
          </w:tcPr>
          <w:p w:rsidR="002D2D94" w:rsidRDefault="002D2D94" w:rsidP="00311D4F">
            <w:pPr>
              <w:pStyle w:val="NormalIndent"/>
            </w:pPr>
            <w:r>
              <w:t>Age</w:t>
            </w:r>
          </w:p>
        </w:tc>
        <w:tc>
          <w:tcPr>
            <w:tcW w:w="117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D2D94" w:rsidRPr="00846B76" w:rsidRDefault="002D2D94" w:rsidP="00311D4F"/>
        </w:tc>
        <w:tc>
          <w:tcPr>
            <w:tcW w:w="126" w:type="pct"/>
            <w:tcBorders>
              <w:top w:val="single" w:sz="4" w:space="0" w:color="auto"/>
            </w:tcBorders>
            <w:vAlign w:val="bottom"/>
          </w:tcPr>
          <w:p w:rsidR="002D2D94" w:rsidRDefault="002D2D94" w:rsidP="00311D4F">
            <w:bookmarkStart w:id="0" w:name="_GoBack"/>
            <w:bookmarkEnd w:id="0"/>
          </w:p>
        </w:tc>
      </w:tr>
      <w:tr w:rsidR="000172E5" w:rsidRPr="00846B76" w:rsidTr="00F01F1C">
        <w:tc>
          <w:tcPr>
            <w:tcW w:w="1771" w:type="pct"/>
            <w:vAlign w:val="bottom"/>
          </w:tcPr>
          <w:p w:rsidR="000172E5" w:rsidRPr="00846B76" w:rsidRDefault="00553571" w:rsidP="00311D4F">
            <w:pPr>
              <w:pStyle w:val="NormalIndent"/>
            </w:pPr>
            <w:sdt>
              <w:sdtPr>
                <w:id w:val="1334104394"/>
                <w:placeholder>
                  <w:docPart w:val="0BD8C509B1CA46D6879FC06473870D83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145D8">
                  <w:t>Email</w:t>
                </w:r>
              </w:sdtContent>
            </w:sdt>
          </w:p>
        </w:tc>
        <w:tc>
          <w:tcPr>
            <w:tcW w:w="3229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F01F1C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F01F1C">
        <w:tc>
          <w:tcPr>
            <w:tcW w:w="1771" w:type="pct"/>
            <w:vAlign w:val="bottom"/>
          </w:tcPr>
          <w:p w:rsidR="000172E5" w:rsidRPr="00846B76" w:rsidRDefault="00F01F1C" w:rsidP="00311D4F">
            <w:pPr>
              <w:pStyle w:val="NormalIndent"/>
            </w:pPr>
            <w:r>
              <w:t>Highest Level of Hockey Played</w:t>
            </w:r>
          </w:p>
        </w:tc>
        <w:tc>
          <w:tcPr>
            <w:tcW w:w="3229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F01F1C">
        <w:tc>
          <w:tcPr>
            <w:tcW w:w="1771" w:type="pct"/>
            <w:vAlign w:val="bottom"/>
          </w:tcPr>
          <w:p w:rsidR="000172E5" w:rsidRPr="00846B76" w:rsidRDefault="00F01F1C" w:rsidP="00311D4F">
            <w:pPr>
              <w:pStyle w:val="NormalIndent"/>
            </w:pPr>
            <w:r>
              <w:t>Position</w:t>
            </w:r>
          </w:p>
        </w:tc>
        <w:tc>
          <w:tcPr>
            <w:tcW w:w="322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</w:tbl>
    <w:p w:rsidR="00F01F1C" w:rsidRPr="00F01F1C" w:rsidRDefault="00F01F1C" w:rsidP="00F01F1C">
      <w:r>
        <w:t>-------------------------------------------------------------------------------------------------------------</w:t>
      </w:r>
    </w:p>
    <w:p w:rsidR="00F01F1C" w:rsidRPr="00F01F1C" w:rsidRDefault="00F01F1C" w:rsidP="00F01F1C">
      <w:pPr>
        <w:jc w:val="center"/>
        <w:rPr>
          <w:b/>
          <w:u w:val="single"/>
        </w:rPr>
      </w:pPr>
      <w:r w:rsidRPr="004A7A6A">
        <w:rPr>
          <w:b/>
          <w:u w:val="single"/>
        </w:rPr>
        <w:t>Terms &amp; Conditions</w:t>
      </w:r>
    </w:p>
    <w:p w:rsidR="00F01F1C" w:rsidRPr="004A7A6A" w:rsidRDefault="00F01F1C" w:rsidP="00F01F1C">
      <w:pPr>
        <w:rPr>
          <w:sz w:val="24"/>
        </w:rPr>
      </w:pPr>
      <w:r>
        <w:rPr>
          <w:sz w:val="24"/>
        </w:rPr>
        <w:t xml:space="preserve">In accordance with the Amherst Stadium and the Town of Amherst, use of alcohol and tobacco is prohibited from the Stadium.  </w:t>
      </w:r>
      <w:r w:rsidRPr="004A7A6A">
        <w:rPr>
          <w:sz w:val="24"/>
        </w:rPr>
        <w:t xml:space="preserve"> </w:t>
      </w:r>
    </w:p>
    <w:p w:rsidR="00F01F1C" w:rsidRPr="00F01F1C" w:rsidRDefault="00F01F1C" w:rsidP="00F01F1C">
      <w:pPr>
        <w:rPr>
          <w:sz w:val="24"/>
        </w:rPr>
      </w:pPr>
      <w:r w:rsidRPr="004A7A6A">
        <w:rPr>
          <w:sz w:val="24"/>
        </w:rPr>
        <w:t>If a player is caught with tobacco or alcohol during a</w:t>
      </w:r>
      <w:r>
        <w:rPr>
          <w:sz w:val="24"/>
        </w:rPr>
        <w:t>n AAHL</w:t>
      </w:r>
      <w:r w:rsidRPr="004A7A6A">
        <w:rPr>
          <w:sz w:val="24"/>
        </w:rPr>
        <w:t xml:space="preserve"> game, the official will call a 3-minute bench minor</w:t>
      </w:r>
      <w:r>
        <w:rPr>
          <w:sz w:val="24"/>
        </w:rPr>
        <w:t xml:space="preserve"> penalty</w:t>
      </w:r>
      <w:r w:rsidRPr="004A7A6A">
        <w:rPr>
          <w:sz w:val="24"/>
        </w:rPr>
        <w:t xml:space="preserve"> to be served by a</w:t>
      </w:r>
      <w:r>
        <w:rPr>
          <w:sz w:val="24"/>
        </w:rPr>
        <w:t>nother</w:t>
      </w:r>
      <w:r w:rsidRPr="004A7A6A">
        <w:rPr>
          <w:sz w:val="24"/>
        </w:rPr>
        <w:t xml:space="preserve"> player on the ice. </w:t>
      </w:r>
    </w:p>
    <w:p w:rsidR="00F01F1C" w:rsidRPr="00F01F1C" w:rsidRDefault="00F01F1C" w:rsidP="00F01F1C">
      <w:pPr>
        <w:rPr>
          <w:b/>
          <w:sz w:val="24"/>
        </w:rPr>
      </w:pPr>
      <w:r w:rsidRPr="004A7A6A">
        <w:rPr>
          <w:b/>
          <w:sz w:val="24"/>
        </w:rPr>
        <w:t>The penalized player will be given a game misconduct and suspended from the league</w:t>
      </w:r>
      <w:r>
        <w:rPr>
          <w:b/>
          <w:sz w:val="24"/>
        </w:rPr>
        <w:t xml:space="preserve"> for the remainder of the season and playoffs</w:t>
      </w:r>
      <w:r w:rsidRPr="004A7A6A">
        <w:rPr>
          <w:b/>
          <w:sz w:val="24"/>
        </w:rPr>
        <w:t xml:space="preserve"> with no refund. </w:t>
      </w:r>
    </w:p>
    <w:p w:rsidR="00F01F1C" w:rsidRDefault="00F01F1C" w:rsidP="00F01F1C">
      <w:pPr>
        <w:rPr>
          <w:sz w:val="24"/>
        </w:rPr>
      </w:pPr>
      <w:r w:rsidRPr="004A7A6A">
        <w:rPr>
          <w:sz w:val="24"/>
        </w:rPr>
        <w:t>I acknowledge that I have read and understood</w:t>
      </w:r>
      <w:r>
        <w:rPr>
          <w:sz w:val="24"/>
        </w:rPr>
        <w:t xml:space="preserve"> </w:t>
      </w:r>
      <w:r w:rsidRPr="004A7A6A">
        <w:rPr>
          <w:sz w:val="24"/>
        </w:rPr>
        <w:t>these terms &amp; conditions set by the</w:t>
      </w:r>
      <w:r>
        <w:rPr>
          <w:sz w:val="24"/>
        </w:rPr>
        <w:t xml:space="preserve"> Amherst Adult Hockey League.</w:t>
      </w:r>
    </w:p>
    <w:p w:rsidR="00F01F1C" w:rsidRDefault="00F01F1C" w:rsidP="00F01F1C">
      <w:pPr>
        <w:rPr>
          <w:sz w:val="24"/>
        </w:rPr>
      </w:pPr>
    </w:p>
    <w:tbl>
      <w:tblPr>
        <w:tblStyle w:val="TableGrid"/>
        <w:tblW w:w="50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6"/>
      </w:tblGrid>
      <w:tr w:rsidR="00F01F1C" w:rsidRPr="00846B76" w:rsidTr="008B197E">
        <w:tc>
          <w:tcPr>
            <w:tcW w:w="322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01F1C" w:rsidRPr="00846B76" w:rsidRDefault="00F01F1C" w:rsidP="008B197E"/>
        </w:tc>
      </w:tr>
    </w:tbl>
    <w:p w:rsidR="00F01F1C" w:rsidRPr="0006568A" w:rsidRDefault="00F01F1C">
      <w:r>
        <w:t>Player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sectPr w:rsidR="00F01F1C" w:rsidRPr="0006568A" w:rsidSect="006145D8">
      <w:headerReference w:type="default" r:id="rId10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3571" w:rsidRDefault="00553571" w:rsidP="000172E5">
      <w:pPr>
        <w:spacing w:after="0" w:line="240" w:lineRule="auto"/>
      </w:pPr>
      <w:r>
        <w:separator/>
      </w:r>
    </w:p>
  </w:endnote>
  <w:endnote w:type="continuationSeparator" w:id="0">
    <w:p w:rsidR="00553571" w:rsidRDefault="0055357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6B29EF0-8F59-40DF-8924-1499D5FDCA6B}"/>
    <w:embedBold r:id="rId2" w:fontKey="{12E58CE0-9F2D-44F6-B86F-20615992CF3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787CDA4-3A9E-4C07-A35B-549A8FAD6810}"/>
    <w:embedBold r:id="rId4" w:fontKey="{6ACB74C3-38AD-4608-AAAF-3648F951057D}"/>
    <w:embedItalic r:id="rId5" w:fontKey="{CD680423-28B6-484D-B589-EE829C01A84D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AE148A3A-1FDD-4E25-8838-023F643708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3571" w:rsidRDefault="00553571" w:rsidP="000172E5">
      <w:pPr>
        <w:spacing w:after="0" w:line="240" w:lineRule="auto"/>
      </w:pPr>
      <w:r>
        <w:separator/>
      </w:r>
    </w:p>
  </w:footnote>
  <w:footnote w:type="continuationSeparator" w:id="0">
    <w:p w:rsidR="00553571" w:rsidRDefault="0055357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719"/>
      <w:gridCol w:w="5688"/>
    </w:tblGrid>
    <w:tr w:rsidR="00F01F1C" w:rsidRPr="00B337A2" w:rsidTr="00F01F1C">
      <w:trPr>
        <w:trHeight w:val="412"/>
      </w:trPr>
      <w:tc>
        <w:tcPr>
          <w:tcW w:w="831" w:type="dxa"/>
          <w:vAlign w:val="center"/>
        </w:tcPr>
        <w:p w:rsidR="00B337A2" w:rsidRPr="00B337A2" w:rsidRDefault="00F01F1C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>
                <wp:extent cx="1650350" cy="895350"/>
                <wp:effectExtent l="0" t="0" r="762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AHL Logo for ha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5589" cy="914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88" w:type="dxa"/>
          <w:vAlign w:val="center"/>
        </w:tcPr>
        <w:p w:rsidR="00B337A2" w:rsidRPr="00F01F1C" w:rsidRDefault="00F01F1C" w:rsidP="00F01F1C">
          <w:pPr>
            <w:pStyle w:val="NoSpacing"/>
            <w:rPr>
              <w:b/>
              <w:noProof/>
              <w:sz w:val="32"/>
              <w:szCs w:val="32"/>
              <w:u w:val="single"/>
            </w:rPr>
          </w:pPr>
          <w:r w:rsidRPr="00F01F1C">
            <w:rPr>
              <w:b/>
              <w:noProof/>
              <w:sz w:val="32"/>
              <w:szCs w:val="32"/>
              <w:u w:val="single"/>
            </w:rPr>
            <w:t>Amherst Adult Hockey League</w:t>
          </w:r>
        </w:p>
        <w:p w:rsidR="00F01F1C" w:rsidRPr="00F01F1C" w:rsidRDefault="00F01F1C" w:rsidP="00F01F1C">
          <w:pPr>
            <w:pStyle w:val="NoSpacing"/>
            <w:rPr>
              <w:noProof/>
            </w:rPr>
          </w:pPr>
          <w:r w:rsidRPr="00F01F1C">
            <w:rPr>
              <w:b/>
              <w:noProof/>
              <w:sz w:val="32"/>
              <w:szCs w:val="32"/>
            </w:rPr>
            <w:t>2018/19 Registration Form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F1C"/>
    <w:rsid w:val="000172E5"/>
    <w:rsid w:val="00052382"/>
    <w:rsid w:val="0006568A"/>
    <w:rsid w:val="00076F0F"/>
    <w:rsid w:val="00084253"/>
    <w:rsid w:val="000D1F49"/>
    <w:rsid w:val="0013445D"/>
    <w:rsid w:val="001727CA"/>
    <w:rsid w:val="002C56E6"/>
    <w:rsid w:val="002D2D94"/>
    <w:rsid w:val="00311D4F"/>
    <w:rsid w:val="00344849"/>
    <w:rsid w:val="00361E11"/>
    <w:rsid w:val="0037368B"/>
    <w:rsid w:val="003F0847"/>
    <w:rsid w:val="0040090B"/>
    <w:rsid w:val="0046302A"/>
    <w:rsid w:val="00487D2D"/>
    <w:rsid w:val="004D5D62"/>
    <w:rsid w:val="004F1C07"/>
    <w:rsid w:val="005112D0"/>
    <w:rsid w:val="00553571"/>
    <w:rsid w:val="00577E06"/>
    <w:rsid w:val="00583334"/>
    <w:rsid w:val="005A3BF7"/>
    <w:rsid w:val="005F2035"/>
    <w:rsid w:val="005F7990"/>
    <w:rsid w:val="006145D8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01F1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1FA80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ggie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BD8C509B1CA46D6879FC06473870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A45B5-6D81-425F-8E51-9A07B9047DC7}"/>
      </w:docPartPr>
      <w:docPartBody>
        <w:p w:rsidR="00EB728B" w:rsidRDefault="004025B6">
          <w:pPr>
            <w:pStyle w:val="0BD8C509B1CA46D6879FC06473870D83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5B6"/>
    <w:rsid w:val="0039297B"/>
    <w:rsid w:val="004025B6"/>
    <w:rsid w:val="00EB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F10C148056A1427091F73FC4E24FAD07">
    <w:name w:val="F10C148056A1427091F73FC4E24FAD07"/>
  </w:style>
  <w:style w:type="paragraph" w:customStyle="1" w:styleId="BF02227017E24F73B92CD12AF230A2CF">
    <w:name w:val="BF02227017E24F73B92CD12AF230A2CF"/>
  </w:style>
  <w:style w:type="paragraph" w:customStyle="1" w:styleId="5FED6F97780644D296F04F2928FCE5D7">
    <w:name w:val="5FED6F97780644D296F04F2928FCE5D7"/>
  </w:style>
  <w:style w:type="paragraph" w:customStyle="1" w:styleId="3895A028992E4C80BE05D2060B1AF4B6">
    <w:name w:val="3895A028992E4C80BE05D2060B1AF4B6"/>
  </w:style>
  <w:style w:type="paragraph" w:customStyle="1" w:styleId="2F4470F4A3A5410083EB7D6EB15EDBF8">
    <w:name w:val="2F4470F4A3A5410083EB7D6EB15EDBF8"/>
  </w:style>
  <w:style w:type="paragraph" w:customStyle="1" w:styleId="0BD8C509B1CA46D6879FC06473870D83">
    <w:name w:val="0BD8C509B1CA46D6879FC06473870D83"/>
  </w:style>
  <w:style w:type="paragraph" w:customStyle="1" w:styleId="A1E48AB3B3584619A6878EFF65834DEB">
    <w:name w:val="A1E48AB3B3584619A6878EFF65834DEB"/>
  </w:style>
  <w:style w:type="paragraph" w:customStyle="1" w:styleId="C74B2FDC2E2F4A0EA9BB2D9FCCD8147E">
    <w:name w:val="C74B2FDC2E2F4A0EA9BB2D9FCCD8147E"/>
  </w:style>
  <w:style w:type="paragraph" w:customStyle="1" w:styleId="B984DAF7577746689CC33111C88F59C1">
    <w:name w:val="B984DAF7577746689CC33111C88F59C1"/>
  </w:style>
  <w:style w:type="paragraph" w:customStyle="1" w:styleId="32978D0F7D0F47D691A53AE309AC4C90">
    <w:name w:val="32978D0F7D0F47D691A53AE309AC4C90"/>
  </w:style>
  <w:style w:type="paragraph" w:customStyle="1" w:styleId="7D20D92FAB5F4C87AE412E2A67618A86">
    <w:name w:val="7D20D92FAB5F4C87AE412E2A67618A86"/>
  </w:style>
  <w:style w:type="paragraph" w:customStyle="1" w:styleId="62172B46C5424F75A77E8DA00012F2DC">
    <w:name w:val="62172B46C5424F75A77E8DA00012F2DC"/>
  </w:style>
  <w:style w:type="paragraph" w:customStyle="1" w:styleId="EB0482FD638E49459CB2685DA99A7749">
    <w:name w:val="EB0482FD638E49459CB2685DA99A77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2018-09-17T19:18:00Z</dcterms:created>
  <dcterms:modified xsi:type="dcterms:W3CDTF">2018-09-17T19:18:00Z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