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4349" w14:textId="77777777" w:rsidR="004D2BB2" w:rsidRPr="00E84B4F" w:rsidRDefault="00C010D7" w:rsidP="00C010D7">
      <w:pPr>
        <w:pStyle w:val="MonthYea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2648CBD1" wp14:editId="51BFD7E2">
            <wp:simplePos x="0" y="0"/>
            <wp:positionH relativeFrom="column">
              <wp:posOffset>8240395</wp:posOffset>
            </wp:positionH>
            <wp:positionV relativeFrom="paragraph">
              <wp:posOffset>84455</wp:posOffset>
            </wp:positionV>
            <wp:extent cx="762000" cy="885825"/>
            <wp:effectExtent l="0" t="0" r="0" b="9525"/>
            <wp:wrapThrough wrapText="bothSides">
              <wp:wrapPolygon edited="0">
                <wp:start x="0" y="0"/>
                <wp:lineTo x="0" y="21368"/>
                <wp:lineTo x="21060" y="21368"/>
                <wp:lineTo x="21060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 soccer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47C9D377" wp14:editId="24C25852">
            <wp:simplePos x="0" y="0"/>
            <wp:positionH relativeFrom="margin">
              <wp:align>left</wp:align>
            </wp:positionH>
            <wp:positionV relativeFrom="paragraph">
              <wp:posOffset>-189865</wp:posOffset>
            </wp:positionV>
            <wp:extent cx="932180" cy="1003300"/>
            <wp:effectExtent l="0" t="0" r="1270" b="6350"/>
            <wp:wrapThrough wrapText="bothSides">
              <wp:wrapPolygon edited="0">
                <wp:start x="0" y="0"/>
                <wp:lineTo x="0" y="21327"/>
                <wp:lineTo x="21188" y="21327"/>
                <wp:lineTo x="21188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int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C0A">
        <w:rPr>
          <w:rFonts w:ascii="Times New Roman" w:hAnsi="Times New Roman" w:cs="Times New Roman"/>
          <w:sz w:val="96"/>
          <w:szCs w:val="96"/>
        </w:rPr>
        <w:t>Girls Soccer July</w:t>
      </w:r>
      <w:r w:rsidR="005220EA">
        <w:rPr>
          <w:rFonts w:ascii="Times New Roman" w:hAnsi="Times New Roman" w:cs="Times New Roman"/>
          <w:sz w:val="96"/>
          <w:szCs w:val="96"/>
        </w:rPr>
        <w:t xml:space="preserve"> 2021</w:t>
      </w:r>
    </w:p>
    <w:tbl>
      <w:tblPr>
        <w:tblW w:w="5000" w:type="pct"/>
        <w:jc w:val="center"/>
        <w:tbl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blBorders>
        <w:tblLayout w:type="fixed"/>
        <w:tblLook w:val="04A0" w:firstRow="1" w:lastRow="0" w:firstColumn="1" w:lastColumn="0" w:noHBand="0" w:noVBand="1"/>
      </w:tblPr>
      <w:tblGrid>
        <w:gridCol w:w="2052"/>
        <w:gridCol w:w="2057"/>
        <w:gridCol w:w="2059"/>
        <w:gridCol w:w="2057"/>
        <w:gridCol w:w="2059"/>
        <w:gridCol w:w="2059"/>
        <w:gridCol w:w="2057"/>
      </w:tblGrid>
      <w:tr w:rsidR="004D2BB2" w14:paraId="078F2CB6" w14:textId="77777777" w:rsidTr="00FC7518">
        <w:trPr>
          <w:trHeight w:val="288"/>
          <w:jc w:val="center"/>
        </w:trPr>
        <w:tc>
          <w:tcPr>
            <w:tcW w:w="205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vAlign w:val="bottom"/>
            <w:hideMark/>
          </w:tcPr>
          <w:p w14:paraId="4023F5C0" w14:textId="77777777" w:rsidR="004D2BB2" w:rsidRDefault="004D2BB2" w:rsidP="00F35A10">
            <w:pPr>
              <w:pStyle w:val="Day"/>
            </w:pPr>
            <w:r>
              <w:t>Sunday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vAlign w:val="bottom"/>
            <w:hideMark/>
          </w:tcPr>
          <w:p w14:paraId="3E97A35D" w14:textId="77777777" w:rsidR="004D2BB2" w:rsidRDefault="004D2BB2" w:rsidP="00F35A10">
            <w:pPr>
              <w:pStyle w:val="Day"/>
            </w:pPr>
            <w:r>
              <w:t>Monday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vAlign w:val="bottom"/>
            <w:hideMark/>
          </w:tcPr>
          <w:p w14:paraId="5A62EDBE" w14:textId="77777777" w:rsidR="004D2BB2" w:rsidRDefault="004D2BB2" w:rsidP="00F35A10">
            <w:pPr>
              <w:pStyle w:val="Day"/>
            </w:pPr>
            <w:r>
              <w:t>Tuesday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vAlign w:val="bottom"/>
            <w:hideMark/>
          </w:tcPr>
          <w:p w14:paraId="20476C64" w14:textId="77777777" w:rsidR="004D2BB2" w:rsidRDefault="004D2BB2" w:rsidP="00F35A10">
            <w:pPr>
              <w:pStyle w:val="Day"/>
            </w:pPr>
            <w:r>
              <w:t>Wednesday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vAlign w:val="bottom"/>
            <w:hideMark/>
          </w:tcPr>
          <w:p w14:paraId="6F15EE0D" w14:textId="77777777" w:rsidR="004D2BB2" w:rsidRDefault="004D2BB2" w:rsidP="00F35A10">
            <w:pPr>
              <w:pStyle w:val="Day"/>
            </w:pPr>
            <w:r>
              <w:t>Thursday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vAlign w:val="bottom"/>
            <w:hideMark/>
          </w:tcPr>
          <w:p w14:paraId="375A4BA1" w14:textId="77777777" w:rsidR="004D2BB2" w:rsidRDefault="004D2BB2" w:rsidP="00F35A10">
            <w:pPr>
              <w:pStyle w:val="Day"/>
            </w:pPr>
            <w:r>
              <w:t>Friday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vAlign w:val="bottom"/>
            <w:hideMark/>
          </w:tcPr>
          <w:p w14:paraId="1E143057" w14:textId="77777777" w:rsidR="004D2BB2" w:rsidRDefault="004D2BB2" w:rsidP="00F35A10">
            <w:pPr>
              <w:pStyle w:val="Day"/>
            </w:pPr>
            <w:r>
              <w:t>Saturday</w:t>
            </w:r>
          </w:p>
        </w:tc>
      </w:tr>
      <w:tr w:rsidR="004D2BB2" w14:paraId="2F7B6417" w14:textId="77777777" w:rsidTr="00F83FDB">
        <w:trPr>
          <w:trHeight w:hRule="exact" w:val="80"/>
          <w:jc w:val="center"/>
        </w:trPr>
        <w:tc>
          <w:tcPr>
            <w:tcW w:w="205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B2F0F3" w14:textId="77777777" w:rsidR="004D2BB2" w:rsidRDefault="004D2BB2" w:rsidP="00F35A10">
            <w:pPr>
              <w:pStyle w:val="CalendarText"/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D261E8" w14:textId="77777777" w:rsidR="004D2BB2" w:rsidRDefault="004D2BB2" w:rsidP="00F35A10">
            <w:pPr>
              <w:pStyle w:val="CalendarText"/>
            </w:pP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02F3FF" w14:textId="77777777" w:rsidR="004D2BB2" w:rsidRDefault="004D2BB2" w:rsidP="00F35A10">
            <w:pPr>
              <w:pStyle w:val="CalendarText"/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575AFF" w14:textId="77777777" w:rsidR="004D2BB2" w:rsidRDefault="004D2BB2" w:rsidP="00F35A10">
            <w:pPr>
              <w:pStyle w:val="CalendarText"/>
            </w:pP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4ACF11" w14:textId="77777777" w:rsidR="004D2BB2" w:rsidRDefault="004D2BB2" w:rsidP="00F35A10">
            <w:pPr>
              <w:pStyle w:val="CalendarText"/>
            </w:pP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F67E56" w14:textId="77777777" w:rsidR="004D2BB2" w:rsidRDefault="004D2BB2" w:rsidP="00F35A10">
            <w:pPr>
              <w:pStyle w:val="CalendarText"/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59AE2A" w14:textId="77777777" w:rsidR="004D2BB2" w:rsidRDefault="004D2BB2" w:rsidP="00F35A10">
            <w:pPr>
              <w:pStyle w:val="CalendarText"/>
            </w:pPr>
          </w:p>
        </w:tc>
      </w:tr>
      <w:tr w:rsidR="00A169D7" w14:paraId="6E1ABFAB" w14:textId="77777777" w:rsidTr="00F83FDB">
        <w:trPr>
          <w:trHeight w:hRule="exact" w:val="432"/>
          <w:jc w:val="center"/>
        </w:trPr>
        <w:tc>
          <w:tcPr>
            <w:tcW w:w="205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BBB9050" w14:textId="77777777" w:rsidR="00A169D7" w:rsidRDefault="00A169D7" w:rsidP="00A169D7">
            <w:pPr>
              <w:pStyle w:val="Date"/>
            </w:pP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59C0B41" w14:textId="3919384A" w:rsidR="00A169D7" w:rsidRDefault="007C0121" w:rsidP="00A169D7">
            <w:pPr>
              <w:pStyle w:val="Dat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E688D4F" w14:textId="3B3557AA" w:rsidR="00A169D7" w:rsidRDefault="007C0121" w:rsidP="00A169D7">
            <w:pPr>
              <w:pStyle w:val="Dat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C020196" w14:textId="6F4797B5" w:rsidR="00A169D7" w:rsidRDefault="007C0121" w:rsidP="00A169D7">
            <w:pPr>
              <w:pStyle w:val="Dat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403DB4B" w14:textId="77777777" w:rsidR="00A169D7" w:rsidRDefault="00631C0A" w:rsidP="00A169D7">
            <w:pPr>
              <w:pStyle w:val="Date"/>
              <w:rPr>
                <w:sz w:val="26"/>
                <w:szCs w:val="26"/>
              </w:rPr>
            </w:pPr>
            <w:r>
              <w:t>1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43009334" w14:textId="77777777" w:rsidR="00A169D7" w:rsidRDefault="00631C0A" w:rsidP="00A169D7">
            <w:pPr>
              <w:pStyle w:val="Date"/>
            </w:pPr>
            <w:r>
              <w:t>2</w:t>
            </w:r>
          </w:p>
          <w:p w14:paraId="081C0C42" w14:textId="77777777" w:rsidR="00A169D7" w:rsidRDefault="00A169D7" w:rsidP="00A169D7"/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370EF5B3" w14:textId="77777777" w:rsidR="00A169D7" w:rsidRDefault="00631C0A" w:rsidP="00A169D7">
            <w:pPr>
              <w:pStyle w:val="Date"/>
            </w:pPr>
            <w:r>
              <w:t>3</w:t>
            </w:r>
          </w:p>
          <w:p w14:paraId="53F4B6EF" w14:textId="77777777" w:rsidR="00A169D7" w:rsidRDefault="00A169D7" w:rsidP="00A169D7"/>
        </w:tc>
      </w:tr>
      <w:tr w:rsidR="00A169D7" w14:paraId="6DB1096B" w14:textId="77777777" w:rsidTr="00A169D7">
        <w:trPr>
          <w:trHeight w:hRule="exact" w:val="1350"/>
          <w:jc w:val="center"/>
        </w:trPr>
        <w:tc>
          <w:tcPr>
            <w:tcW w:w="205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3802F4" w14:textId="77777777" w:rsidR="00A169D7" w:rsidRDefault="00A169D7" w:rsidP="00A169D7">
            <w:pPr>
              <w:pStyle w:val="CalendarText"/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1591C3" w14:textId="77777777" w:rsidR="007C0121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6085B3B0" w14:textId="77777777" w:rsidR="007C0121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66D5F99E" w14:textId="044B5C94" w:rsidR="00A169D7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Grass Field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518133" w14:textId="77777777" w:rsidR="007C0121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39D61E55" w14:textId="0CD67093" w:rsidR="002A4287" w:rsidRPr="00F83FDB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2B53FC" w14:textId="77777777" w:rsidR="007C0121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4B41C98E" w14:textId="77777777" w:rsidR="007C0121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665666FD" w14:textId="35DE32B7" w:rsidR="00A169D7" w:rsidRPr="00F83FDB" w:rsidRDefault="007C0121" w:rsidP="007C0121">
            <w:pPr>
              <w:pStyle w:val="CalendarText"/>
              <w:rPr>
                <w:sz w:val="20"/>
                <w:szCs w:val="18"/>
              </w:rPr>
            </w:pPr>
            <w:r>
              <w:rPr>
                <w:sz w:val="24"/>
                <w:szCs w:val="24"/>
              </w:rPr>
              <w:t>Grass Field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957E7B" w14:textId="77777777" w:rsidR="007C0121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16829065" w14:textId="4621F19A" w:rsidR="00A169D7" w:rsidRPr="00F83FDB" w:rsidRDefault="007C0121" w:rsidP="007C0121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29EA2FE9" w14:textId="77777777" w:rsidR="00A169D7" w:rsidRDefault="00C94F35" w:rsidP="002A4287">
            <w:pPr>
              <w:pStyle w:val="CalendarText"/>
              <w:jc w:val="center"/>
              <w:rPr>
                <w:sz w:val="22"/>
              </w:rPr>
            </w:pPr>
            <w:r>
              <w:rPr>
                <w:sz w:val="22"/>
              </w:rPr>
              <w:t>Fireworks Stand</w:t>
            </w: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183CC07C" w14:textId="77777777" w:rsidR="00620DC5" w:rsidRDefault="00C94F35" w:rsidP="00631C0A">
            <w:pPr>
              <w:pStyle w:val="CalendarTex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Fireworks Stand</w:t>
            </w:r>
          </w:p>
        </w:tc>
      </w:tr>
      <w:tr w:rsidR="00A169D7" w14:paraId="4608F377" w14:textId="77777777" w:rsidTr="00FC7518">
        <w:trPr>
          <w:trHeight w:hRule="exact" w:val="432"/>
          <w:jc w:val="center"/>
        </w:trPr>
        <w:tc>
          <w:tcPr>
            <w:tcW w:w="205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3BC34CCD" w14:textId="77777777" w:rsidR="00A169D7" w:rsidRDefault="00631C0A" w:rsidP="00A169D7">
            <w:pPr>
              <w:pStyle w:val="Date"/>
            </w:pPr>
            <w:r>
              <w:t>4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4E6622EC" w14:textId="77777777" w:rsidR="00A169D7" w:rsidRDefault="00631C0A" w:rsidP="00A169D7">
            <w:pPr>
              <w:pStyle w:val="Date"/>
            </w:pPr>
            <w:r>
              <w:t>5</w:t>
            </w:r>
          </w:p>
          <w:p w14:paraId="3F569864" w14:textId="77777777" w:rsidR="00A169D7" w:rsidRDefault="00A169D7" w:rsidP="00A169D7"/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78211A4D" w14:textId="77777777" w:rsidR="00A169D7" w:rsidRDefault="00631C0A" w:rsidP="00A169D7">
            <w:pPr>
              <w:pStyle w:val="Date"/>
            </w:pPr>
            <w:r>
              <w:t>6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28FB0458" w14:textId="77777777" w:rsidR="00A169D7" w:rsidRDefault="00631C0A" w:rsidP="00A169D7">
            <w:pPr>
              <w:pStyle w:val="Date"/>
            </w:pPr>
            <w:r>
              <w:t>7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40E26DEC" w14:textId="77777777" w:rsidR="00A169D7" w:rsidRDefault="00631C0A" w:rsidP="00A169D7">
            <w:pPr>
              <w:pStyle w:val="Date"/>
              <w:rPr>
                <w:sz w:val="22"/>
                <w:szCs w:val="22"/>
              </w:rPr>
            </w:pPr>
            <w:r>
              <w:t>8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499FDB4A" w14:textId="77777777" w:rsidR="00A169D7" w:rsidRDefault="00631C0A" w:rsidP="00A169D7">
            <w:pPr>
              <w:pStyle w:val="Date"/>
            </w:pPr>
            <w:r>
              <w:t>9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14AC7695" w14:textId="77777777" w:rsidR="00A169D7" w:rsidRDefault="00631C0A" w:rsidP="00A169D7">
            <w:r>
              <w:rPr>
                <w:sz w:val="30"/>
                <w:szCs w:val="30"/>
              </w:rPr>
              <w:t>10</w:t>
            </w:r>
          </w:p>
          <w:p w14:paraId="374DFDA8" w14:textId="77777777" w:rsidR="00A169D7" w:rsidRDefault="00A169D7" w:rsidP="00A169D7"/>
        </w:tc>
      </w:tr>
      <w:tr w:rsidR="00620DC5" w14:paraId="45AD0E79" w14:textId="77777777" w:rsidTr="001C7BEE">
        <w:trPr>
          <w:trHeight w:hRule="exact" w:val="1467"/>
          <w:jc w:val="center"/>
        </w:trPr>
        <w:tc>
          <w:tcPr>
            <w:tcW w:w="205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710979" w14:textId="77777777" w:rsidR="00C94F35" w:rsidRDefault="00C94F35" w:rsidP="00C94F35">
            <w:pPr>
              <w:pStyle w:val="CalendarText"/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EC2FE55" wp14:editId="29A3D3BA">
                  <wp:extent cx="876300" cy="876300"/>
                  <wp:effectExtent l="0" t="0" r="0" b="0"/>
                  <wp:docPr id="5" name="Picture 5" descr="Spend 4th of July with us at Avista Resort - Avista Resort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end 4th of July with us at Avista Resort - Avista Resort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8560B7" w14:textId="77777777" w:rsidR="00C94F35" w:rsidRPr="00C94F35" w:rsidRDefault="00C94F35" w:rsidP="00620DC5">
            <w:pPr>
              <w:pStyle w:val="CalendarText"/>
              <w:rPr>
                <w:sz w:val="24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3D2FA0D8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673A6472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7F885609" w14:textId="2C563831" w:rsidR="00620DC5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Grass Field 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2C598C62" w14:textId="77777777" w:rsidR="00C97DB0" w:rsidRDefault="00631C0A" w:rsidP="00620DC5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94F35">
              <w:rPr>
                <w:sz w:val="24"/>
                <w:szCs w:val="24"/>
              </w:rPr>
              <w:t xml:space="preserve">JV </w:t>
            </w:r>
            <w:r>
              <w:rPr>
                <w:sz w:val="24"/>
                <w:szCs w:val="24"/>
              </w:rPr>
              <w:t>Scrimmage 2:00pm @ Santiago High</w:t>
            </w: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8AF5E9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6308E58D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6C9577EE" w14:textId="675B4071" w:rsidR="00631C0A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Grass Field</w:t>
            </w:r>
          </w:p>
          <w:p w14:paraId="3D26C4D9" w14:textId="77777777" w:rsidR="00D47BAD" w:rsidRDefault="00D47BAD" w:rsidP="005220EA">
            <w:pPr>
              <w:pStyle w:val="CalendarText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EF8F83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485A4B8B" w14:textId="1A619518" w:rsidR="00C97DB0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10E71E" w14:textId="77777777" w:rsidR="002A4287" w:rsidRDefault="002A4287" w:rsidP="00620DC5">
            <w:pPr>
              <w:pStyle w:val="CalendarText"/>
              <w:rPr>
                <w:sz w:val="22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627F38A5" w14:textId="77777777" w:rsidR="005220EA" w:rsidRDefault="005220EA" w:rsidP="005220EA">
            <w:pPr>
              <w:pStyle w:val="CalendarText"/>
              <w:rPr>
                <w:sz w:val="24"/>
                <w:szCs w:val="24"/>
              </w:rPr>
            </w:pPr>
          </w:p>
        </w:tc>
      </w:tr>
      <w:tr w:rsidR="00620DC5" w14:paraId="7134912B" w14:textId="77777777" w:rsidTr="00FC7518">
        <w:trPr>
          <w:trHeight w:hRule="exact" w:val="432"/>
          <w:jc w:val="center"/>
        </w:trPr>
        <w:tc>
          <w:tcPr>
            <w:tcW w:w="205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1B110D74" w14:textId="77777777" w:rsidR="00620DC5" w:rsidRDefault="00631C0A" w:rsidP="00620DC5">
            <w:pPr>
              <w:pStyle w:val="Date"/>
            </w:pPr>
            <w:r>
              <w:t>11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783DD847" w14:textId="77777777" w:rsidR="00620DC5" w:rsidRDefault="00620DC5" w:rsidP="00620DC5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  <w:r w:rsidR="00631C0A">
              <w:t>12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779F2462" w14:textId="77777777" w:rsidR="00620DC5" w:rsidRPr="00AC5ADA" w:rsidRDefault="00631C0A" w:rsidP="00620DC5">
            <w:pPr>
              <w:pStyle w:val="Date"/>
            </w:pPr>
            <w:r>
              <w:t>13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2F43C8E6" w14:textId="77777777" w:rsidR="00620DC5" w:rsidRDefault="00631C0A" w:rsidP="00620DC5">
            <w:pPr>
              <w:pStyle w:val="Date"/>
            </w:pPr>
            <w:r>
              <w:t>14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567EFECA" w14:textId="77777777" w:rsidR="00620DC5" w:rsidRDefault="00631C0A" w:rsidP="00620DC5">
            <w:pPr>
              <w:pStyle w:val="Date"/>
              <w:rPr>
                <w:sz w:val="24"/>
                <w:szCs w:val="24"/>
              </w:rPr>
            </w:pPr>
            <w:r>
              <w:t>15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101600D" w14:textId="77777777" w:rsidR="00620DC5" w:rsidRDefault="00631C0A" w:rsidP="00620DC5">
            <w:pPr>
              <w:pStyle w:val="Date"/>
            </w:pPr>
            <w:r>
              <w:t>16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CCEB64E" w14:textId="77777777" w:rsidR="00620DC5" w:rsidRDefault="00631C0A" w:rsidP="00620DC5">
            <w:pPr>
              <w:pStyle w:val="Date"/>
            </w:pPr>
            <w:r>
              <w:t>17</w:t>
            </w:r>
          </w:p>
        </w:tc>
      </w:tr>
      <w:tr w:rsidR="00620DC5" w14:paraId="68C90551" w14:textId="77777777" w:rsidTr="001C7BEE">
        <w:trPr>
          <w:trHeight w:hRule="exact" w:val="1323"/>
          <w:jc w:val="center"/>
        </w:trPr>
        <w:tc>
          <w:tcPr>
            <w:tcW w:w="205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B21FBA" w14:textId="77777777" w:rsidR="00620DC5" w:rsidRDefault="00620DC5" w:rsidP="00620DC5">
            <w:pPr>
              <w:pStyle w:val="CalendarText"/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02B66DFF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2BA679F9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0B7FDA0C" w14:textId="607287FC" w:rsidR="00C97DB0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Grass Field 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42DCC6AA" w14:textId="77777777" w:rsidR="005220EA" w:rsidRDefault="00631C0A" w:rsidP="005220EA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Var. Scrimmage 2:00pm @ Santiago High</w:t>
            </w: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26B277B3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27A6CF11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61882980" w14:textId="45628C21" w:rsidR="00620DC5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Grass Field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4ADDC6B2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2AC6681D" w14:textId="391C6644" w:rsidR="00620DC5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94F116" w14:textId="77777777" w:rsidR="002A4287" w:rsidRDefault="002A4287" w:rsidP="00620DC5">
            <w:pPr>
              <w:pStyle w:val="CalendarText"/>
              <w:rPr>
                <w:sz w:val="22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F19696" w14:textId="77777777" w:rsidR="00C94F35" w:rsidRDefault="00C94F35" w:rsidP="00C94F35">
            <w:pPr>
              <w:pStyle w:val="CalendarTex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Kick-Off BBQ @</w:t>
            </w:r>
          </w:p>
          <w:p w14:paraId="632AB7CE" w14:textId="77777777" w:rsidR="00620DC5" w:rsidRDefault="00C94F35" w:rsidP="00C94F35">
            <w:pPr>
              <w:pStyle w:val="CalendarTex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Irvine Park</w:t>
            </w:r>
          </w:p>
          <w:p w14:paraId="78DA4654" w14:textId="77777777" w:rsidR="00C94F35" w:rsidRDefault="00C94F35" w:rsidP="00C94F35">
            <w:pPr>
              <w:pStyle w:val="CalendarTex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9am – 1pm</w:t>
            </w:r>
          </w:p>
        </w:tc>
      </w:tr>
      <w:tr w:rsidR="00620DC5" w14:paraId="4ED5D7D3" w14:textId="77777777" w:rsidTr="00FC7518">
        <w:trPr>
          <w:trHeight w:hRule="exact" w:val="432"/>
          <w:jc w:val="center"/>
        </w:trPr>
        <w:tc>
          <w:tcPr>
            <w:tcW w:w="205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02DDD78F" w14:textId="77777777" w:rsidR="00620DC5" w:rsidRDefault="00631C0A" w:rsidP="00620DC5">
            <w:pPr>
              <w:pStyle w:val="Date"/>
            </w:pPr>
            <w:r>
              <w:t>18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3A34857" w14:textId="77777777" w:rsidR="00620DC5" w:rsidRDefault="00620DC5" w:rsidP="00620DC5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rPr>
                <w:noProof/>
              </w:rP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rPr>
                <w:noProof/>
              </w:rP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rPr>
                <w:noProof/>
              </w:rP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  <w:r w:rsidR="00631C0A">
              <w:t>19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7A1AFEB5" w14:textId="77777777" w:rsidR="00620DC5" w:rsidRDefault="00631C0A" w:rsidP="00620DC5">
            <w:pPr>
              <w:pStyle w:val="Date"/>
            </w:pPr>
            <w:r>
              <w:t>20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78AA5312" w14:textId="77777777" w:rsidR="00620DC5" w:rsidRDefault="00631C0A" w:rsidP="00620DC5">
            <w:pPr>
              <w:pStyle w:val="Date"/>
            </w:pPr>
            <w:r>
              <w:t>21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3941DA57" w14:textId="77777777" w:rsidR="00620DC5" w:rsidRDefault="00631C0A" w:rsidP="00620DC5">
            <w:pPr>
              <w:pStyle w:val="Date"/>
              <w:rPr>
                <w:sz w:val="24"/>
                <w:szCs w:val="24"/>
              </w:rPr>
            </w:pPr>
            <w:r>
              <w:t>22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2E621EBD" w14:textId="77777777" w:rsidR="00620DC5" w:rsidRDefault="00631C0A" w:rsidP="00620DC5">
            <w:pPr>
              <w:pStyle w:val="Date"/>
            </w:pPr>
            <w:r>
              <w:t>23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541F80E" w14:textId="77777777" w:rsidR="00620DC5" w:rsidRDefault="00631C0A" w:rsidP="00620DC5">
            <w:pPr>
              <w:pStyle w:val="Date"/>
            </w:pPr>
            <w:r>
              <w:t>24</w:t>
            </w:r>
          </w:p>
        </w:tc>
      </w:tr>
      <w:tr w:rsidR="00620DC5" w14:paraId="02F2E3B8" w14:textId="77777777" w:rsidTr="00B01044">
        <w:trPr>
          <w:trHeight w:hRule="exact" w:val="1503"/>
          <w:jc w:val="center"/>
        </w:trPr>
        <w:tc>
          <w:tcPr>
            <w:tcW w:w="205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C58FF7" w14:textId="77777777" w:rsidR="00620DC5" w:rsidRDefault="00620DC5" w:rsidP="00620DC5">
            <w:pPr>
              <w:pStyle w:val="CalendarText"/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7071AED5" w14:textId="77777777" w:rsidR="0058722E" w:rsidRDefault="0058722E" w:rsidP="005220EA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Var. Scrimmage 6:00pm @ </w:t>
            </w:r>
          </w:p>
          <w:p w14:paraId="53D0A619" w14:textId="77777777" w:rsidR="0058722E" w:rsidRDefault="0058722E" w:rsidP="005220EA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Valley High </w:t>
            </w:r>
          </w:p>
          <w:p w14:paraId="6CEDF004" w14:textId="421C5409" w:rsidR="00620DC5" w:rsidRDefault="0058722E" w:rsidP="005220EA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Carr</w:t>
            </w:r>
            <w:proofErr w:type="spellEnd"/>
            <w:r>
              <w:rPr>
                <w:sz w:val="24"/>
                <w:szCs w:val="24"/>
              </w:rPr>
              <w:t xml:space="preserve"> Field #1) 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5EB4CFCF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6EC5D011" w14:textId="59952BF6" w:rsidR="00620DC5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41E37FD2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4FAB75E0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710DB6B5" w14:textId="7FD6035D" w:rsidR="00620DC5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Grass Field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2BABEF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649B1563" w14:textId="4E6FC398" w:rsidR="00620DC5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9059A6" w14:textId="77777777" w:rsidR="00620DC5" w:rsidRDefault="00620DC5" w:rsidP="00620DC5">
            <w:pPr>
              <w:pStyle w:val="CalendarText"/>
              <w:rPr>
                <w:sz w:val="22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CBF140" w14:textId="77777777" w:rsidR="002A4287" w:rsidRDefault="005220EA" w:rsidP="005220EA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20DC5" w14:paraId="47C613B3" w14:textId="77777777" w:rsidTr="00FC7518">
        <w:trPr>
          <w:trHeight w:hRule="exact" w:val="432"/>
          <w:jc w:val="center"/>
        </w:trPr>
        <w:tc>
          <w:tcPr>
            <w:tcW w:w="205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3B16B78D" w14:textId="77777777" w:rsidR="00620DC5" w:rsidRDefault="00631C0A" w:rsidP="00620DC5">
            <w:pPr>
              <w:pStyle w:val="Date"/>
            </w:pPr>
            <w:r>
              <w:t>25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718C6E6B" w14:textId="77777777" w:rsidR="00620DC5" w:rsidRDefault="00620DC5" w:rsidP="00620DC5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rPr>
                <w:noProof/>
              </w:rP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rPr>
                <w:noProof/>
              </w:rP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rPr>
                <w:noProof/>
              </w:rP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  <w:r w:rsidR="00631C0A">
              <w:t>26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3374F9AE" w14:textId="77777777" w:rsidR="00620DC5" w:rsidRDefault="00631C0A" w:rsidP="00620DC5">
            <w:pPr>
              <w:pStyle w:val="Date"/>
            </w:pPr>
            <w:r>
              <w:t>27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299B56F6" w14:textId="77777777" w:rsidR="00620DC5" w:rsidRPr="005220EA" w:rsidRDefault="00631C0A" w:rsidP="00620DC5">
            <w:pPr>
              <w:pStyle w:val="Date"/>
            </w:pPr>
            <w:r>
              <w:t>28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4763F189" w14:textId="77777777" w:rsidR="00620DC5" w:rsidRPr="00631C0A" w:rsidRDefault="00631C0A" w:rsidP="00620DC5">
            <w:pPr>
              <w:pStyle w:val="Date"/>
            </w:pPr>
            <w:r w:rsidRPr="00631C0A">
              <w:t>29</w:t>
            </w:r>
          </w:p>
        </w:tc>
        <w:tc>
          <w:tcPr>
            <w:tcW w:w="205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6035EA43" w14:textId="77777777" w:rsidR="00620DC5" w:rsidRPr="00631C0A" w:rsidRDefault="00631C0A" w:rsidP="00620DC5">
            <w:pPr>
              <w:pStyle w:val="Date"/>
            </w:pPr>
            <w:r w:rsidRPr="00631C0A">
              <w:t>30</w:t>
            </w:r>
          </w:p>
        </w:tc>
        <w:tc>
          <w:tcPr>
            <w:tcW w:w="205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hideMark/>
          </w:tcPr>
          <w:p w14:paraId="0F68EFD9" w14:textId="77777777" w:rsidR="00620DC5" w:rsidRDefault="00631C0A" w:rsidP="00620DC5">
            <w:pPr>
              <w:pStyle w:val="Date"/>
            </w:pPr>
            <w:r>
              <w:t>31</w:t>
            </w:r>
          </w:p>
        </w:tc>
      </w:tr>
      <w:tr w:rsidR="00456B76" w14:paraId="2EB9521C" w14:textId="77777777" w:rsidTr="001C7BEE">
        <w:trPr>
          <w:trHeight w:hRule="exact" w:val="1053"/>
          <w:jc w:val="center"/>
        </w:trPr>
        <w:tc>
          <w:tcPr>
            <w:tcW w:w="205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EE98E4" w14:textId="77777777" w:rsidR="00456B76" w:rsidRDefault="00456B76" w:rsidP="00456B76">
            <w:pPr>
              <w:pStyle w:val="CalendarText"/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01F05DCB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7D4AEE83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6D6142DA" w14:textId="3EAD1985" w:rsidR="00456B76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Grass Field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6CD236E4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447C4421" w14:textId="5790CBF4" w:rsidR="00456B76" w:rsidRPr="00AC5ADA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45B5EA0C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6EE09FF4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4pm – 6pm</w:t>
            </w:r>
          </w:p>
          <w:p w14:paraId="568A62AB" w14:textId="3A654C6D" w:rsidR="00456B76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Grass Field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hideMark/>
          </w:tcPr>
          <w:p w14:paraId="570AE435" w14:textId="77777777" w:rsidR="0035176E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</w:t>
            </w:r>
          </w:p>
          <w:p w14:paraId="242EB676" w14:textId="57E19B7F" w:rsidR="00456B76" w:rsidRDefault="0035176E" w:rsidP="0035176E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1:30-3:30pm</w:t>
            </w:r>
          </w:p>
        </w:tc>
        <w:tc>
          <w:tcPr>
            <w:tcW w:w="2059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1A819E" w14:textId="77777777" w:rsidR="00456B76" w:rsidRDefault="00456B76" w:rsidP="00456B76">
            <w:pPr>
              <w:pStyle w:val="CalendarText"/>
              <w:rPr>
                <w:sz w:val="22"/>
              </w:rPr>
            </w:pPr>
          </w:p>
        </w:tc>
        <w:tc>
          <w:tcPr>
            <w:tcW w:w="2057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EB5F72" w14:textId="77777777" w:rsidR="00456B76" w:rsidRDefault="00456B76" w:rsidP="00456B76">
            <w:pPr>
              <w:pStyle w:val="Calendar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68FD0C5" w14:textId="77777777" w:rsidR="004D2BB2" w:rsidRPr="002A4287" w:rsidRDefault="002A4287" w:rsidP="002A4287">
      <w:pPr>
        <w:jc w:val="center"/>
        <w:rPr>
          <w:b/>
          <w:sz w:val="32"/>
        </w:rPr>
      </w:pPr>
      <w:r w:rsidRPr="002A4287">
        <w:rPr>
          <w:b/>
          <w:sz w:val="32"/>
        </w:rPr>
        <w:t>WWW.SAHSGIRLSSOCCER.COM</w:t>
      </w:r>
    </w:p>
    <w:sectPr w:rsidR="004D2BB2" w:rsidRPr="002A4287" w:rsidSect="00C010D7">
      <w:pgSz w:w="15840" w:h="12240" w:orient="landscape" w:code="1"/>
      <w:pgMar w:top="360" w:right="720" w:bottom="360" w:left="72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BB14C" w14:textId="77777777" w:rsidR="000B117D" w:rsidRDefault="000B117D" w:rsidP="00634339">
      <w:r>
        <w:separator/>
      </w:r>
    </w:p>
  </w:endnote>
  <w:endnote w:type="continuationSeparator" w:id="0">
    <w:p w14:paraId="6E6ACFFB" w14:textId="77777777" w:rsidR="000B117D" w:rsidRDefault="000B117D" w:rsidP="0063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83F7E" w14:textId="77777777" w:rsidR="000B117D" w:rsidRDefault="000B117D" w:rsidP="00634339">
      <w:r>
        <w:separator/>
      </w:r>
    </w:p>
  </w:footnote>
  <w:footnote w:type="continuationSeparator" w:id="0">
    <w:p w14:paraId="3205B02B" w14:textId="77777777" w:rsidR="000B117D" w:rsidRDefault="000B117D" w:rsidP="006343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1/31/2016"/>
    <w:docVar w:name="MonthEnd1" w:val="1/31/2012"/>
    <w:docVar w:name="MonthEnd10" w:val="10/31/2012"/>
    <w:docVar w:name="MonthEnd11" w:val="11/30/2012"/>
    <w:docVar w:name="MonthEnd12" w:val="12/31/2012"/>
    <w:docVar w:name="MonthEnd2" w:val="2/29/2012"/>
    <w:docVar w:name="MonthEnd3" w:val="3/31/2012"/>
    <w:docVar w:name="MonthEnd4" w:val="4/30/2012"/>
    <w:docVar w:name="MonthEnd5" w:val="5/31/2012"/>
    <w:docVar w:name="MonthEnd6" w:val="6/30/2012"/>
    <w:docVar w:name="MonthEnd7" w:val="7/31/2012"/>
    <w:docVar w:name="MonthEnd8" w:val="8/31/2012"/>
    <w:docVar w:name="MonthEnd9" w:val="9/30/2012"/>
    <w:docVar w:name="MonthEndA" w:val="1/31/2012"/>
    <w:docVar w:name="MonthEndB" w:val="11/30/2011"/>
    <w:docVar w:name="MonthStart" w:val="8/1/2013"/>
    <w:docVar w:name="MonthStart1" w:val="1/1/2012"/>
    <w:docVar w:name="MonthStart10" w:val="10/1/2012"/>
    <w:docVar w:name="MonthStart11" w:val="11/1/2012"/>
    <w:docVar w:name="MonthStart12" w:val="12/1/2012"/>
    <w:docVar w:name="MonthStart2" w:val="2/1/2012"/>
    <w:docVar w:name="MonthStart3" w:val="3/1/2012"/>
    <w:docVar w:name="MonthStart4" w:val="4/1/2012"/>
    <w:docVar w:name="MonthStart5" w:val="5/1/2012"/>
    <w:docVar w:name="MonthStart6" w:val="6/1/2012"/>
    <w:docVar w:name="MonthStart7" w:val="7/1/2012"/>
    <w:docVar w:name="MonthStart8" w:val="8/1/2012"/>
    <w:docVar w:name="MonthStart9" w:val="9/1/2012"/>
    <w:docVar w:name="MonthStartA" w:val="1/1/2012"/>
    <w:docVar w:name="MonthStartB" w:val="11/1/2011"/>
    <w:docVar w:name="WeekStart" w:val="1"/>
  </w:docVars>
  <w:rsids>
    <w:rsidRoot w:val="0076453A"/>
    <w:rsid w:val="00004A08"/>
    <w:rsid w:val="000128A3"/>
    <w:rsid w:val="00016973"/>
    <w:rsid w:val="0008734A"/>
    <w:rsid w:val="000B117D"/>
    <w:rsid w:val="000C37E4"/>
    <w:rsid w:val="000D74D5"/>
    <w:rsid w:val="000F5606"/>
    <w:rsid w:val="001076AD"/>
    <w:rsid w:val="00117E7A"/>
    <w:rsid w:val="00121607"/>
    <w:rsid w:val="00131275"/>
    <w:rsid w:val="00144654"/>
    <w:rsid w:val="00175BC5"/>
    <w:rsid w:val="00181DE8"/>
    <w:rsid w:val="001B2BD2"/>
    <w:rsid w:val="001B5BE1"/>
    <w:rsid w:val="001C11C6"/>
    <w:rsid w:val="001C7BEE"/>
    <w:rsid w:val="001D30D6"/>
    <w:rsid w:val="001E6665"/>
    <w:rsid w:val="00215707"/>
    <w:rsid w:val="00230594"/>
    <w:rsid w:val="00235FA8"/>
    <w:rsid w:val="0025235F"/>
    <w:rsid w:val="002531A8"/>
    <w:rsid w:val="002676C7"/>
    <w:rsid w:val="002A4287"/>
    <w:rsid w:val="002B7E66"/>
    <w:rsid w:val="002D5315"/>
    <w:rsid w:val="002E3EF7"/>
    <w:rsid w:val="00305AB1"/>
    <w:rsid w:val="00306283"/>
    <w:rsid w:val="00323959"/>
    <w:rsid w:val="00332D76"/>
    <w:rsid w:val="00341DAA"/>
    <w:rsid w:val="0035176E"/>
    <w:rsid w:val="003649CE"/>
    <w:rsid w:val="00386648"/>
    <w:rsid w:val="00395A16"/>
    <w:rsid w:val="003A4F44"/>
    <w:rsid w:val="003A5F49"/>
    <w:rsid w:val="003C2475"/>
    <w:rsid w:val="003E3A00"/>
    <w:rsid w:val="003E4130"/>
    <w:rsid w:val="003F5B20"/>
    <w:rsid w:val="00403836"/>
    <w:rsid w:val="00456B76"/>
    <w:rsid w:val="00457A2D"/>
    <w:rsid w:val="00470803"/>
    <w:rsid w:val="00470C70"/>
    <w:rsid w:val="00475C92"/>
    <w:rsid w:val="00480219"/>
    <w:rsid w:val="004A657B"/>
    <w:rsid w:val="004B0CB4"/>
    <w:rsid w:val="004B1E96"/>
    <w:rsid w:val="004D2BB2"/>
    <w:rsid w:val="0050002C"/>
    <w:rsid w:val="005220EA"/>
    <w:rsid w:val="00523B96"/>
    <w:rsid w:val="005709E5"/>
    <w:rsid w:val="0058722E"/>
    <w:rsid w:val="00591ADA"/>
    <w:rsid w:val="0059321E"/>
    <w:rsid w:val="005E63C4"/>
    <w:rsid w:val="00600269"/>
    <w:rsid w:val="00604753"/>
    <w:rsid w:val="0060541B"/>
    <w:rsid w:val="00620DC5"/>
    <w:rsid w:val="006242C0"/>
    <w:rsid w:val="00631C0A"/>
    <w:rsid w:val="00634339"/>
    <w:rsid w:val="0064175A"/>
    <w:rsid w:val="00645B75"/>
    <w:rsid w:val="006472B8"/>
    <w:rsid w:val="006473BA"/>
    <w:rsid w:val="00671124"/>
    <w:rsid w:val="00677856"/>
    <w:rsid w:val="00683C39"/>
    <w:rsid w:val="006873FF"/>
    <w:rsid w:val="0069391F"/>
    <w:rsid w:val="006958C6"/>
    <w:rsid w:val="006B792F"/>
    <w:rsid w:val="006C6BBE"/>
    <w:rsid w:val="006C6CAD"/>
    <w:rsid w:val="006C7427"/>
    <w:rsid w:val="00703173"/>
    <w:rsid w:val="007118B8"/>
    <w:rsid w:val="00725CE9"/>
    <w:rsid w:val="00731831"/>
    <w:rsid w:val="00731875"/>
    <w:rsid w:val="00747E05"/>
    <w:rsid w:val="00756A8E"/>
    <w:rsid w:val="0076453A"/>
    <w:rsid w:val="007812A2"/>
    <w:rsid w:val="007A6321"/>
    <w:rsid w:val="007B1E87"/>
    <w:rsid w:val="007C0121"/>
    <w:rsid w:val="007E0FC0"/>
    <w:rsid w:val="007E7EB8"/>
    <w:rsid w:val="007F3686"/>
    <w:rsid w:val="00800364"/>
    <w:rsid w:val="00805E40"/>
    <w:rsid w:val="0081233F"/>
    <w:rsid w:val="0082067F"/>
    <w:rsid w:val="0083245A"/>
    <w:rsid w:val="008538B0"/>
    <w:rsid w:val="00854A9E"/>
    <w:rsid w:val="008744FE"/>
    <w:rsid w:val="008A138A"/>
    <w:rsid w:val="008B47E3"/>
    <w:rsid w:val="008F266D"/>
    <w:rsid w:val="00974D41"/>
    <w:rsid w:val="0098731E"/>
    <w:rsid w:val="0099292C"/>
    <w:rsid w:val="009B1B6A"/>
    <w:rsid w:val="009B40F3"/>
    <w:rsid w:val="009C294D"/>
    <w:rsid w:val="009D1267"/>
    <w:rsid w:val="009D49C7"/>
    <w:rsid w:val="009D75A9"/>
    <w:rsid w:val="00A00668"/>
    <w:rsid w:val="00A03A53"/>
    <w:rsid w:val="00A0571B"/>
    <w:rsid w:val="00A10DC2"/>
    <w:rsid w:val="00A12C8A"/>
    <w:rsid w:val="00A12EE3"/>
    <w:rsid w:val="00A14443"/>
    <w:rsid w:val="00A169D7"/>
    <w:rsid w:val="00A1763D"/>
    <w:rsid w:val="00A210C1"/>
    <w:rsid w:val="00A21299"/>
    <w:rsid w:val="00A47326"/>
    <w:rsid w:val="00A50E95"/>
    <w:rsid w:val="00A51049"/>
    <w:rsid w:val="00A560B0"/>
    <w:rsid w:val="00A57B13"/>
    <w:rsid w:val="00A67018"/>
    <w:rsid w:val="00A70F91"/>
    <w:rsid w:val="00A71D8E"/>
    <w:rsid w:val="00A9719D"/>
    <w:rsid w:val="00AC1452"/>
    <w:rsid w:val="00AC5ADA"/>
    <w:rsid w:val="00AE0534"/>
    <w:rsid w:val="00B00765"/>
    <w:rsid w:val="00B01044"/>
    <w:rsid w:val="00B03192"/>
    <w:rsid w:val="00B519D2"/>
    <w:rsid w:val="00B52BD9"/>
    <w:rsid w:val="00B93BC2"/>
    <w:rsid w:val="00BB07AA"/>
    <w:rsid w:val="00BD64CC"/>
    <w:rsid w:val="00BF7060"/>
    <w:rsid w:val="00C010D7"/>
    <w:rsid w:val="00C023AB"/>
    <w:rsid w:val="00C367EB"/>
    <w:rsid w:val="00C37DAA"/>
    <w:rsid w:val="00C52231"/>
    <w:rsid w:val="00C552CE"/>
    <w:rsid w:val="00C55750"/>
    <w:rsid w:val="00C72D10"/>
    <w:rsid w:val="00C81C08"/>
    <w:rsid w:val="00C829BE"/>
    <w:rsid w:val="00C94F35"/>
    <w:rsid w:val="00C97DB0"/>
    <w:rsid w:val="00CA0884"/>
    <w:rsid w:val="00CA18C2"/>
    <w:rsid w:val="00CA2058"/>
    <w:rsid w:val="00CA6C9D"/>
    <w:rsid w:val="00CB4CF3"/>
    <w:rsid w:val="00CB73BB"/>
    <w:rsid w:val="00CD18E7"/>
    <w:rsid w:val="00CD52F5"/>
    <w:rsid w:val="00CE2626"/>
    <w:rsid w:val="00CE4140"/>
    <w:rsid w:val="00D358C0"/>
    <w:rsid w:val="00D35AAB"/>
    <w:rsid w:val="00D43D27"/>
    <w:rsid w:val="00D47BAD"/>
    <w:rsid w:val="00D8511F"/>
    <w:rsid w:val="00DA113D"/>
    <w:rsid w:val="00DD0221"/>
    <w:rsid w:val="00DE2E78"/>
    <w:rsid w:val="00E63388"/>
    <w:rsid w:val="00E647AA"/>
    <w:rsid w:val="00E7450F"/>
    <w:rsid w:val="00E84B4F"/>
    <w:rsid w:val="00EA1F30"/>
    <w:rsid w:val="00EC1BB7"/>
    <w:rsid w:val="00ED5FDD"/>
    <w:rsid w:val="00EF35C4"/>
    <w:rsid w:val="00F35074"/>
    <w:rsid w:val="00F35A10"/>
    <w:rsid w:val="00F520FF"/>
    <w:rsid w:val="00F83FDB"/>
    <w:rsid w:val="00FA682C"/>
    <w:rsid w:val="00FB33DB"/>
    <w:rsid w:val="00FC2CC1"/>
    <w:rsid w:val="00FC7518"/>
    <w:rsid w:val="00FD4768"/>
    <w:rsid w:val="00FF15A6"/>
    <w:rsid w:val="00F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D0DB6"/>
  <w15:docId w15:val="{59F9C599-DB56-4047-8068-4AD9BD224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9E5"/>
    <w:rPr>
      <w:kern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9E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9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ext">
    <w:name w:val="Calendar Text"/>
    <w:basedOn w:val="Normal"/>
    <w:qFormat/>
    <w:rsid w:val="005709E5"/>
    <w:pPr>
      <w:spacing w:before="40" w:after="40"/>
    </w:pPr>
    <w:rPr>
      <w:sz w:val="18"/>
    </w:rPr>
  </w:style>
  <w:style w:type="paragraph" w:customStyle="1" w:styleId="Day">
    <w:name w:val="Day"/>
    <w:basedOn w:val="Normal"/>
    <w:qFormat/>
    <w:rsid w:val="005709E5"/>
    <w:pPr>
      <w:spacing w:before="40" w:after="120"/>
      <w:jc w:val="center"/>
    </w:pPr>
    <w:rPr>
      <w:caps/>
      <w:color w:val="404040" w:themeColor="text1" w:themeTint="BF"/>
      <w:spacing w:val="10"/>
      <w:sz w:val="18"/>
      <w:szCs w:val="18"/>
    </w:rPr>
  </w:style>
  <w:style w:type="paragraph" w:customStyle="1" w:styleId="MonthYear">
    <w:name w:val="MonthYear"/>
    <w:basedOn w:val="Normal"/>
    <w:qFormat/>
    <w:rsid w:val="005709E5"/>
    <w:pPr>
      <w:pageBreakBefore/>
      <w:spacing w:after="600"/>
      <w:jc w:val="center"/>
    </w:pPr>
    <w:rPr>
      <w:sz w:val="80"/>
      <w:szCs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9E5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9E5"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semiHidden/>
    <w:unhideWhenUsed/>
    <w:qFormat/>
    <w:rsid w:val="005709E5"/>
    <w:rPr>
      <w:kern w:val="16"/>
    </w:rPr>
  </w:style>
  <w:style w:type="paragraph" w:styleId="Date">
    <w:name w:val="Date"/>
    <w:basedOn w:val="Normal"/>
    <w:next w:val="Normal"/>
    <w:link w:val="DateChar"/>
    <w:unhideWhenUsed/>
    <w:qFormat/>
    <w:rsid w:val="005709E5"/>
    <w:pPr>
      <w:spacing w:before="40" w:after="40"/>
    </w:pPr>
    <w:rPr>
      <w:sz w:val="30"/>
      <w:szCs w:val="30"/>
    </w:rPr>
  </w:style>
  <w:style w:type="character" w:customStyle="1" w:styleId="DateChar">
    <w:name w:val="Date Char"/>
    <w:basedOn w:val="DefaultParagraphFont"/>
    <w:link w:val="Date"/>
    <w:rsid w:val="005709E5"/>
    <w:rPr>
      <w:kern w:val="16"/>
      <w:sz w:val="30"/>
      <w:szCs w:val="30"/>
    </w:rPr>
  </w:style>
  <w:style w:type="character" w:styleId="PlaceholderText">
    <w:name w:val="Placeholder Text"/>
    <w:basedOn w:val="DefaultParagraphFont"/>
    <w:uiPriority w:val="99"/>
    <w:semiHidden/>
    <w:rsid w:val="005709E5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5709E5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9E5"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table" w:customStyle="1" w:styleId="LightShading-Accent11">
    <w:name w:val="Light Shading - Accent 11"/>
    <w:basedOn w:val="TableNormal"/>
    <w:uiPriority w:val="60"/>
    <w:rsid w:val="005709E5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customStyle="1" w:styleId="LightShading1">
    <w:name w:val="Light Shading1"/>
    <w:basedOn w:val="TableNormal"/>
    <w:uiPriority w:val="60"/>
    <w:rsid w:val="005709E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6343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339"/>
    <w:rPr>
      <w:kern w:val="16"/>
    </w:rPr>
  </w:style>
  <w:style w:type="paragraph" w:styleId="Footer">
    <w:name w:val="footer"/>
    <w:basedOn w:val="Normal"/>
    <w:link w:val="FooterChar"/>
    <w:uiPriority w:val="99"/>
    <w:unhideWhenUsed/>
    <w:rsid w:val="006343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339"/>
    <w:rPr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TS102809252.dotm" TargetMode="External"/></Relationships>
</file>

<file path=word/theme/theme1.xml><?xml version="1.0" encoding="utf-8"?>
<a:theme xmlns:a="http://schemas.openxmlformats.org/drawingml/2006/main" name="Calenda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aveform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18F4-E4B0-4923-A9DB-DA867ECF2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E3BA7-6D30-4115-B8F0-053D0D1C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TS102809252</Template>
  <TotalTime>13065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2012 One-Month Basic Calendar (any year)</vt:lpstr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 One-Month Basic Calendar (any year)</dc:title>
  <dc:subject/>
  <dc:creator>user</dc:creator>
  <cp:keywords/>
  <dc:description/>
  <cp:lastModifiedBy>Cruz, Joel</cp:lastModifiedBy>
  <cp:revision>4</cp:revision>
  <cp:lastPrinted>2021-06-04T23:21:00Z</cp:lastPrinted>
  <dcterms:created xsi:type="dcterms:W3CDTF">2021-06-04T23:21:00Z</dcterms:created>
  <dcterms:modified xsi:type="dcterms:W3CDTF">2021-06-27T23:54:00Z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TC028092529991</vt:lpwstr>
  </property>
</Properties>
</file>